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A5E0F" w14:textId="3D41F3E5" w:rsidR="3477EEBB" w:rsidRPr="00D11B19" w:rsidRDefault="3477EEBB" w:rsidP="3477EEBB">
      <w:pPr>
        <w:jc w:val="center"/>
        <w:rPr>
          <w:rFonts w:asciiTheme="minorHAnsi" w:hAnsiTheme="minorHAnsi"/>
        </w:rPr>
      </w:pPr>
      <w:bookmarkStart w:id="0" w:name="_GoBack"/>
    </w:p>
    <w:p w14:paraId="23CC53E4" w14:textId="468E0F00" w:rsidR="3477EEBB" w:rsidRPr="00D11B19" w:rsidRDefault="3477EEBB" w:rsidP="3477EEBB">
      <w:pPr>
        <w:jc w:val="center"/>
        <w:rPr>
          <w:rFonts w:asciiTheme="minorHAnsi" w:hAnsiTheme="minorHAnsi"/>
        </w:rPr>
      </w:pPr>
    </w:p>
    <w:p w14:paraId="68FCF3BF" w14:textId="491FE169" w:rsidR="3477EEBB" w:rsidRPr="00D11B19" w:rsidRDefault="3477EEBB" w:rsidP="3477EEBB">
      <w:pPr>
        <w:jc w:val="center"/>
        <w:rPr>
          <w:rFonts w:asciiTheme="minorHAnsi" w:hAnsiTheme="minorHAnsi"/>
        </w:rPr>
      </w:pPr>
    </w:p>
    <w:p w14:paraId="2E5CDBCF" w14:textId="2A26F882" w:rsidR="005E0312" w:rsidRPr="00D11B19" w:rsidRDefault="00902B0B" w:rsidP="005E0312">
      <w:pPr>
        <w:jc w:val="center"/>
        <w:rPr>
          <w:rFonts w:asciiTheme="minorHAnsi" w:hAnsiTheme="minorHAnsi" w:cs="DINOT"/>
          <w:b/>
        </w:rPr>
      </w:pPr>
      <w:r w:rsidRPr="00D11B19">
        <w:rPr>
          <w:rFonts w:asciiTheme="minorHAnsi" w:hAnsiTheme="minorHAnsi" w:cs="DINOT"/>
          <w:b/>
        </w:rPr>
        <w:t>Application</w:t>
      </w:r>
      <w:r w:rsidR="005E0312" w:rsidRPr="00D11B19">
        <w:rPr>
          <w:rFonts w:asciiTheme="minorHAnsi" w:hAnsiTheme="minorHAnsi" w:cs="DINOT"/>
          <w:b/>
        </w:rPr>
        <w:t xml:space="preserve"> Form for Culture Voucher Recipient Schools</w:t>
      </w:r>
    </w:p>
    <w:p w14:paraId="17753211" w14:textId="77777777" w:rsidR="005E0312" w:rsidRPr="00D11B19" w:rsidRDefault="005E0312" w:rsidP="005E0312">
      <w:pPr>
        <w:rPr>
          <w:rFonts w:asciiTheme="minorHAnsi" w:hAnsiTheme="minorHAnsi" w:cs="DINOT"/>
        </w:rPr>
      </w:pPr>
    </w:p>
    <w:p w14:paraId="25C14D9D" w14:textId="77777777" w:rsidR="005E0312" w:rsidRPr="00D11B19" w:rsidRDefault="005E0312" w:rsidP="005E0312">
      <w:pPr>
        <w:rPr>
          <w:rFonts w:asciiTheme="minorHAnsi" w:hAnsiTheme="minorHAnsi" w:cs="DINOT"/>
          <w:b/>
        </w:rPr>
      </w:pPr>
      <w:r w:rsidRPr="00D11B19">
        <w:rPr>
          <w:rFonts w:asciiTheme="minorHAnsi" w:hAnsiTheme="minorHAnsi" w:cs="DINOT"/>
          <w:b/>
        </w:rPr>
        <w:t>Your details:</w:t>
      </w:r>
    </w:p>
    <w:p w14:paraId="4CAFD2D6" w14:textId="77777777" w:rsidR="005E0312" w:rsidRPr="00D11B19" w:rsidRDefault="005E0312" w:rsidP="005E0312">
      <w:pPr>
        <w:rPr>
          <w:rFonts w:asciiTheme="minorHAnsi" w:hAnsiTheme="minorHAnsi" w:cs="DINOT"/>
          <w:sz w:val="10"/>
          <w:szCs w:val="10"/>
        </w:rPr>
      </w:pPr>
    </w:p>
    <w:tbl>
      <w:tblPr>
        <w:tblStyle w:val="TableGrid"/>
        <w:tblW w:w="9246" w:type="dxa"/>
        <w:tblLook w:val="04A0" w:firstRow="1" w:lastRow="0" w:firstColumn="1" w:lastColumn="0" w:noHBand="0" w:noVBand="1"/>
      </w:tblPr>
      <w:tblGrid>
        <w:gridCol w:w="1980"/>
        <w:gridCol w:w="7266"/>
      </w:tblGrid>
      <w:tr w:rsidR="005E0312" w:rsidRPr="00D11B19" w14:paraId="4079631A" w14:textId="77777777" w:rsidTr="1B0D9868">
        <w:tc>
          <w:tcPr>
            <w:tcW w:w="1980" w:type="dxa"/>
          </w:tcPr>
          <w:p w14:paraId="17DD68B6" w14:textId="77777777" w:rsidR="005E0312" w:rsidRPr="00D11B19" w:rsidRDefault="005E0312" w:rsidP="0072748B">
            <w:pPr>
              <w:spacing w:before="120" w:after="120"/>
              <w:rPr>
                <w:rFonts w:cs="DINOT"/>
              </w:rPr>
            </w:pPr>
            <w:r w:rsidRPr="00D11B19">
              <w:rPr>
                <w:rFonts w:cs="DINOT"/>
              </w:rPr>
              <w:t>Your name:</w:t>
            </w:r>
          </w:p>
        </w:tc>
        <w:tc>
          <w:tcPr>
            <w:tcW w:w="7266" w:type="dxa"/>
          </w:tcPr>
          <w:p w14:paraId="0C316EE4" w14:textId="526C9061" w:rsidR="005E0312" w:rsidRPr="00D11B19" w:rsidRDefault="005E0312" w:rsidP="1B0D9868">
            <w:pPr>
              <w:spacing w:before="120" w:after="120"/>
              <w:rPr>
                <w:rFonts w:cs="DINOT"/>
              </w:rPr>
            </w:pPr>
          </w:p>
        </w:tc>
      </w:tr>
      <w:tr w:rsidR="005E0312" w:rsidRPr="00D11B19" w14:paraId="32CC6896" w14:textId="77777777" w:rsidTr="1B0D9868">
        <w:tc>
          <w:tcPr>
            <w:tcW w:w="1980" w:type="dxa"/>
          </w:tcPr>
          <w:p w14:paraId="364BE3C0" w14:textId="77777777" w:rsidR="005E0312" w:rsidRPr="00D11B19" w:rsidRDefault="005E0312" w:rsidP="0072748B">
            <w:pPr>
              <w:spacing w:before="120" w:after="120"/>
              <w:rPr>
                <w:rFonts w:cs="DINOT"/>
              </w:rPr>
            </w:pPr>
            <w:r w:rsidRPr="00D11B19">
              <w:rPr>
                <w:rFonts w:cs="DINOT"/>
              </w:rPr>
              <w:t>School:</w:t>
            </w:r>
          </w:p>
        </w:tc>
        <w:tc>
          <w:tcPr>
            <w:tcW w:w="7266" w:type="dxa"/>
          </w:tcPr>
          <w:p w14:paraId="3BDC41AF" w14:textId="79BB51D9" w:rsidR="005E0312" w:rsidRPr="00D11B19" w:rsidRDefault="005E0312" w:rsidP="1B0D9868">
            <w:pPr>
              <w:spacing w:before="120" w:after="120"/>
              <w:rPr>
                <w:rFonts w:cs="DINOT"/>
              </w:rPr>
            </w:pPr>
          </w:p>
        </w:tc>
      </w:tr>
      <w:tr w:rsidR="009D625B" w:rsidRPr="00D11B19" w14:paraId="7DD137E5" w14:textId="77777777" w:rsidTr="1B0D9868">
        <w:tc>
          <w:tcPr>
            <w:tcW w:w="1980" w:type="dxa"/>
          </w:tcPr>
          <w:p w14:paraId="2607A0EC" w14:textId="7CA78DEA" w:rsidR="009D625B" w:rsidRPr="00D11B19" w:rsidRDefault="009D625B" w:rsidP="0072748B">
            <w:pPr>
              <w:spacing w:before="120" w:after="120"/>
              <w:rPr>
                <w:rFonts w:cs="DINOT"/>
              </w:rPr>
            </w:pPr>
            <w:r w:rsidRPr="00D11B19">
              <w:rPr>
                <w:rFonts w:cs="DINOT"/>
              </w:rPr>
              <w:t>Contact Details:</w:t>
            </w:r>
          </w:p>
        </w:tc>
        <w:tc>
          <w:tcPr>
            <w:tcW w:w="7266" w:type="dxa"/>
          </w:tcPr>
          <w:p w14:paraId="0DB542D2" w14:textId="77777777" w:rsidR="009D625B" w:rsidRPr="00D11B19" w:rsidRDefault="009D625B" w:rsidP="0072748B">
            <w:pPr>
              <w:spacing w:before="120" w:after="120"/>
              <w:rPr>
                <w:rFonts w:cs="DINOT"/>
              </w:rPr>
            </w:pPr>
          </w:p>
        </w:tc>
      </w:tr>
    </w:tbl>
    <w:p w14:paraId="5DC4EBC8" w14:textId="77777777" w:rsidR="005E0312" w:rsidRPr="00D11B19" w:rsidRDefault="005E0312" w:rsidP="005E0312">
      <w:pPr>
        <w:rPr>
          <w:rFonts w:asciiTheme="minorHAnsi" w:hAnsiTheme="minorHAnsi" w:cs="DINOT"/>
        </w:rPr>
      </w:pPr>
    </w:p>
    <w:p w14:paraId="002FFF2C" w14:textId="63372167" w:rsidR="005E0312" w:rsidRPr="00D11B19" w:rsidRDefault="002A7149" w:rsidP="005E0312">
      <w:pPr>
        <w:rPr>
          <w:rFonts w:asciiTheme="minorHAnsi" w:hAnsiTheme="minorHAnsi" w:cs="DINOT"/>
        </w:rPr>
      </w:pPr>
      <w:r w:rsidRPr="00D11B19">
        <w:rPr>
          <w:rFonts w:asciiTheme="minorHAnsi" w:hAnsiTheme="minorHAnsi" w:cs="DINOT"/>
        </w:rPr>
        <w:t>About Your Group:</w:t>
      </w:r>
    </w:p>
    <w:tbl>
      <w:tblPr>
        <w:tblStyle w:val="TableGrid"/>
        <w:tblpPr w:leftFromText="180" w:rightFromText="180" w:vertAnchor="text" w:horzAnchor="margin" w:tblpY="229"/>
        <w:tblW w:w="8995" w:type="dxa"/>
        <w:tblLook w:val="04A0" w:firstRow="1" w:lastRow="0" w:firstColumn="1" w:lastColumn="0" w:noHBand="0" w:noVBand="1"/>
      </w:tblPr>
      <w:tblGrid>
        <w:gridCol w:w="6745"/>
        <w:gridCol w:w="2250"/>
      </w:tblGrid>
      <w:tr w:rsidR="005E0312" w:rsidRPr="00D11B19" w14:paraId="05C231C8" w14:textId="77777777" w:rsidTr="0072748B">
        <w:tc>
          <w:tcPr>
            <w:tcW w:w="6745" w:type="dxa"/>
            <w:tcBorders>
              <w:top w:val="single" w:sz="4" w:space="0" w:color="auto"/>
              <w:left w:val="single" w:sz="4" w:space="0" w:color="auto"/>
              <w:bottom w:val="single" w:sz="4" w:space="0" w:color="auto"/>
              <w:right w:val="single" w:sz="4" w:space="0" w:color="auto"/>
            </w:tcBorders>
            <w:hideMark/>
          </w:tcPr>
          <w:p w14:paraId="24E89282" w14:textId="77777777" w:rsidR="005E0312" w:rsidRPr="00D11B19" w:rsidRDefault="005E0312" w:rsidP="0072748B">
            <w:pPr>
              <w:spacing w:before="60" w:after="60"/>
              <w:rPr>
                <w:rFonts w:cs="DINOT"/>
              </w:rPr>
            </w:pPr>
            <w:r w:rsidRPr="00D11B19">
              <w:rPr>
                <w:rFonts w:cs="DINOT"/>
              </w:rPr>
              <w:t>Number of young people taking part in the activity paid for by the Culture Voucher</w:t>
            </w:r>
          </w:p>
        </w:tc>
        <w:tc>
          <w:tcPr>
            <w:tcW w:w="2250" w:type="dxa"/>
            <w:tcBorders>
              <w:top w:val="single" w:sz="4" w:space="0" w:color="auto"/>
              <w:left w:val="single" w:sz="4" w:space="0" w:color="auto"/>
              <w:bottom w:val="single" w:sz="4" w:space="0" w:color="auto"/>
              <w:right w:val="single" w:sz="4" w:space="0" w:color="auto"/>
            </w:tcBorders>
          </w:tcPr>
          <w:p w14:paraId="3481A7B9" w14:textId="77777777" w:rsidR="005E0312" w:rsidRPr="00D11B19" w:rsidRDefault="005E0312" w:rsidP="0072748B">
            <w:pPr>
              <w:spacing w:before="60" w:after="60"/>
              <w:jc w:val="center"/>
              <w:rPr>
                <w:rFonts w:cs="DINOT"/>
              </w:rPr>
            </w:pPr>
          </w:p>
        </w:tc>
      </w:tr>
      <w:tr w:rsidR="005E0312" w:rsidRPr="00D11B19" w14:paraId="7B9C2784" w14:textId="77777777" w:rsidTr="0072748B">
        <w:tc>
          <w:tcPr>
            <w:tcW w:w="6745" w:type="dxa"/>
            <w:tcBorders>
              <w:top w:val="single" w:sz="4" w:space="0" w:color="auto"/>
              <w:left w:val="single" w:sz="4" w:space="0" w:color="auto"/>
              <w:bottom w:val="single" w:sz="4" w:space="0" w:color="auto"/>
              <w:right w:val="single" w:sz="4" w:space="0" w:color="auto"/>
            </w:tcBorders>
            <w:hideMark/>
          </w:tcPr>
          <w:p w14:paraId="36117648" w14:textId="77777777" w:rsidR="005E0312" w:rsidRPr="00D11B19" w:rsidRDefault="005E0312" w:rsidP="0072748B">
            <w:pPr>
              <w:spacing w:before="60" w:after="60"/>
              <w:rPr>
                <w:rFonts w:cs="DINOT"/>
              </w:rPr>
            </w:pPr>
            <w:r w:rsidRPr="00D11B19">
              <w:rPr>
                <w:rFonts w:cs="DINOT"/>
              </w:rPr>
              <w:t>Year group(s) of the young people</w:t>
            </w:r>
          </w:p>
        </w:tc>
        <w:tc>
          <w:tcPr>
            <w:tcW w:w="2250" w:type="dxa"/>
            <w:tcBorders>
              <w:top w:val="single" w:sz="4" w:space="0" w:color="auto"/>
              <w:left w:val="single" w:sz="4" w:space="0" w:color="auto"/>
              <w:bottom w:val="single" w:sz="4" w:space="0" w:color="auto"/>
              <w:right w:val="single" w:sz="4" w:space="0" w:color="auto"/>
            </w:tcBorders>
          </w:tcPr>
          <w:p w14:paraId="4F703727" w14:textId="77777777" w:rsidR="005E0312" w:rsidRPr="00D11B19" w:rsidRDefault="005E0312" w:rsidP="0072748B">
            <w:pPr>
              <w:spacing w:before="60" w:after="60"/>
              <w:jc w:val="center"/>
              <w:rPr>
                <w:rFonts w:cs="DINOT"/>
              </w:rPr>
            </w:pPr>
          </w:p>
        </w:tc>
      </w:tr>
      <w:tr w:rsidR="005E0312" w:rsidRPr="00D11B19" w14:paraId="703C280F" w14:textId="77777777" w:rsidTr="0072748B">
        <w:tc>
          <w:tcPr>
            <w:tcW w:w="6745" w:type="dxa"/>
            <w:tcBorders>
              <w:top w:val="single" w:sz="4" w:space="0" w:color="auto"/>
              <w:left w:val="single" w:sz="4" w:space="0" w:color="auto"/>
              <w:bottom w:val="single" w:sz="4" w:space="0" w:color="auto"/>
              <w:right w:val="single" w:sz="4" w:space="0" w:color="auto"/>
            </w:tcBorders>
            <w:hideMark/>
          </w:tcPr>
          <w:p w14:paraId="47A7FC6C" w14:textId="77777777" w:rsidR="005E0312" w:rsidRPr="00D11B19" w:rsidRDefault="005E0312" w:rsidP="0072748B">
            <w:pPr>
              <w:rPr>
                <w:rFonts w:cs="DINOT"/>
              </w:rPr>
            </w:pPr>
            <w:r w:rsidRPr="00D11B19">
              <w:rPr>
                <w:rFonts w:cs="DINOT"/>
              </w:rPr>
              <w:t>How many of the participants are in receipt of Pupil Premium Funding?</w:t>
            </w:r>
          </w:p>
        </w:tc>
        <w:tc>
          <w:tcPr>
            <w:tcW w:w="2250" w:type="dxa"/>
            <w:tcBorders>
              <w:top w:val="single" w:sz="4" w:space="0" w:color="auto"/>
              <w:left w:val="single" w:sz="4" w:space="0" w:color="auto"/>
              <w:bottom w:val="single" w:sz="4" w:space="0" w:color="auto"/>
              <w:right w:val="single" w:sz="4" w:space="0" w:color="auto"/>
            </w:tcBorders>
          </w:tcPr>
          <w:p w14:paraId="3F4C37FC" w14:textId="77777777" w:rsidR="005E0312" w:rsidRPr="00D11B19" w:rsidRDefault="005E0312" w:rsidP="0072748B">
            <w:pPr>
              <w:spacing w:before="60" w:after="60"/>
              <w:jc w:val="center"/>
              <w:rPr>
                <w:rFonts w:cs="DINOT"/>
              </w:rPr>
            </w:pPr>
          </w:p>
        </w:tc>
      </w:tr>
    </w:tbl>
    <w:p w14:paraId="5EFAC5D1" w14:textId="77777777" w:rsidR="005E0312" w:rsidRPr="00D11B19" w:rsidRDefault="005E0312" w:rsidP="005E0312">
      <w:pPr>
        <w:rPr>
          <w:rFonts w:asciiTheme="minorHAnsi" w:hAnsiTheme="minorHAnsi" w:cs="DINOT"/>
          <w:b/>
        </w:rPr>
      </w:pPr>
    </w:p>
    <w:tbl>
      <w:tblPr>
        <w:tblStyle w:val="TableGrid"/>
        <w:tblW w:w="8975" w:type="dxa"/>
        <w:tblLook w:val="04A0" w:firstRow="1" w:lastRow="0" w:firstColumn="1" w:lastColumn="0" w:noHBand="0" w:noVBand="1"/>
        <w:tblCaption w:val=""/>
        <w:tblDescription w:val=""/>
      </w:tblPr>
      <w:tblGrid>
        <w:gridCol w:w="1886"/>
        <w:gridCol w:w="774"/>
        <w:gridCol w:w="2340"/>
        <w:gridCol w:w="720"/>
        <w:gridCol w:w="2490"/>
        <w:gridCol w:w="765"/>
      </w:tblGrid>
      <w:tr w:rsidR="00C30DDF" w:rsidRPr="00D11B19" w14:paraId="3F36A733" w14:textId="77777777" w:rsidTr="261510E2">
        <w:tc>
          <w:tcPr>
            <w:tcW w:w="1886" w:type="dxa"/>
          </w:tcPr>
          <w:p w14:paraId="19AA2585" w14:textId="77777777" w:rsidR="00AF26DB" w:rsidRPr="00D11B19" w:rsidRDefault="00AF26DB" w:rsidP="005E0312">
            <w:pPr>
              <w:rPr>
                <w:rFonts w:cs="DINOT"/>
                <w:b/>
              </w:rPr>
            </w:pPr>
            <w:r w:rsidRPr="00D11B19">
              <w:rPr>
                <w:rFonts w:cs="DINOT"/>
                <w:b/>
              </w:rPr>
              <w:t>Ethnicity</w:t>
            </w:r>
          </w:p>
        </w:tc>
        <w:tc>
          <w:tcPr>
            <w:tcW w:w="774" w:type="dxa"/>
          </w:tcPr>
          <w:p w14:paraId="371352C8" w14:textId="77777777" w:rsidR="00AF26DB" w:rsidRPr="00D11B19" w:rsidRDefault="00AF26DB" w:rsidP="005E0312">
            <w:pPr>
              <w:rPr>
                <w:rFonts w:cs="DINOT"/>
                <w:b/>
              </w:rPr>
            </w:pPr>
            <w:r w:rsidRPr="00D11B19">
              <w:rPr>
                <w:rFonts w:cs="DINOT"/>
                <w:b/>
              </w:rPr>
              <w:t>#</w:t>
            </w:r>
          </w:p>
        </w:tc>
        <w:tc>
          <w:tcPr>
            <w:tcW w:w="2340" w:type="dxa"/>
          </w:tcPr>
          <w:p w14:paraId="0426DFD5" w14:textId="77777777" w:rsidR="00AF26DB" w:rsidRPr="00D11B19" w:rsidRDefault="00AF26DB" w:rsidP="005E0312">
            <w:pPr>
              <w:rPr>
                <w:rFonts w:cs="DINOT"/>
                <w:b/>
              </w:rPr>
            </w:pPr>
            <w:r w:rsidRPr="00D11B19">
              <w:rPr>
                <w:rFonts w:cs="DINOT"/>
                <w:b/>
              </w:rPr>
              <w:t>Ethnicity</w:t>
            </w:r>
          </w:p>
        </w:tc>
        <w:tc>
          <w:tcPr>
            <w:tcW w:w="720" w:type="dxa"/>
          </w:tcPr>
          <w:p w14:paraId="13CC325A" w14:textId="77777777" w:rsidR="00AF26DB" w:rsidRPr="00D11B19" w:rsidRDefault="00AF26DB" w:rsidP="00C30DDF">
            <w:pPr>
              <w:rPr>
                <w:rFonts w:cs="DINOT"/>
                <w:b/>
              </w:rPr>
            </w:pPr>
            <w:r w:rsidRPr="00D11B19">
              <w:rPr>
                <w:rFonts w:cs="DINOT"/>
                <w:b/>
              </w:rPr>
              <w:t>#</w:t>
            </w:r>
          </w:p>
        </w:tc>
        <w:tc>
          <w:tcPr>
            <w:tcW w:w="2490" w:type="dxa"/>
          </w:tcPr>
          <w:p w14:paraId="06A6D7BA" w14:textId="77777777" w:rsidR="00AF26DB" w:rsidRPr="00D11B19" w:rsidRDefault="00AF26DB" w:rsidP="005E0312">
            <w:pPr>
              <w:rPr>
                <w:rFonts w:cs="DINOT"/>
                <w:b/>
              </w:rPr>
            </w:pPr>
            <w:r w:rsidRPr="00D11B19">
              <w:rPr>
                <w:rFonts w:cs="DINOT"/>
                <w:b/>
              </w:rPr>
              <w:t>Ethnicity</w:t>
            </w:r>
          </w:p>
        </w:tc>
        <w:tc>
          <w:tcPr>
            <w:tcW w:w="765" w:type="dxa"/>
          </w:tcPr>
          <w:p w14:paraId="52BA7C1B" w14:textId="77777777" w:rsidR="00AF26DB" w:rsidRPr="00D11B19" w:rsidRDefault="00C30DDF" w:rsidP="005E0312">
            <w:pPr>
              <w:rPr>
                <w:rFonts w:cs="DINOT"/>
                <w:b/>
              </w:rPr>
            </w:pPr>
            <w:r w:rsidRPr="00D11B19">
              <w:rPr>
                <w:rFonts w:cs="DINOT"/>
                <w:b/>
              </w:rPr>
              <w:t>#</w:t>
            </w:r>
          </w:p>
        </w:tc>
      </w:tr>
      <w:tr w:rsidR="00C30DDF" w:rsidRPr="00D11B19" w14:paraId="0614241D" w14:textId="77777777" w:rsidTr="261510E2">
        <w:tc>
          <w:tcPr>
            <w:tcW w:w="1886" w:type="dxa"/>
          </w:tcPr>
          <w:p w14:paraId="640405AB" w14:textId="77777777" w:rsidR="00C30DDF" w:rsidRPr="00D11B19" w:rsidRDefault="00C30DDF" w:rsidP="005E0312">
            <w:pPr>
              <w:rPr>
                <w:rFonts w:cs="DINOT"/>
              </w:rPr>
            </w:pPr>
            <w:r w:rsidRPr="00D11B19">
              <w:rPr>
                <w:rFonts w:cs="DINOT"/>
              </w:rPr>
              <w:t>English</w:t>
            </w:r>
          </w:p>
          <w:p w14:paraId="71A5F2C4" w14:textId="77777777" w:rsidR="00C30DDF" w:rsidRPr="00D11B19" w:rsidRDefault="00C30DDF" w:rsidP="005E0312">
            <w:pPr>
              <w:rPr>
                <w:rFonts w:cs="DINOT"/>
              </w:rPr>
            </w:pPr>
          </w:p>
        </w:tc>
        <w:tc>
          <w:tcPr>
            <w:tcW w:w="774" w:type="dxa"/>
          </w:tcPr>
          <w:p w14:paraId="59CA861D" w14:textId="77777777" w:rsidR="00C30DDF" w:rsidRPr="00D11B19" w:rsidRDefault="00C30DDF" w:rsidP="005E0312">
            <w:pPr>
              <w:rPr>
                <w:rFonts w:cs="DINOT"/>
              </w:rPr>
            </w:pPr>
          </w:p>
        </w:tc>
        <w:tc>
          <w:tcPr>
            <w:tcW w:w="2340" w:type="dxa"/>
          </w:tcPr>
          <w:p w14:paraId="44F4641A" w14:textId="77777777" w:rsidR="00C30DDF" w:rsidRPr="00D11B19" w:rsidRDefault="00C30DDF" w:rsidP="00C30DDF">
            <w:pPr>
              <w:rPr>
                <w:rFonts w:cs="DINOT"/>
              </w:rPr>
            </w:pPr>
            <w:r w:rsidRPr="00D11B19">
              <w:rPr>
                <w:rFonts w:cs="DINOT"/>
              </w:rPr>
              <w:t>White &amp; Black African</w:t>
            </w:r>
          </w:p>
        </w:tc>
        <w:tc>
          <w:tcPr>
            <w:tcW w:w="720" w:type="dxa"/>
          </w:tcPr>
          <w:p w14:paraId="6A2CAFA8" w14:textId="77777777" w:rsidR="00C30DDF" w:rsidRPr="00D11B19" w:rsidRDefault="00C30DDF" w:rsidP="005E0312">
            <w:pPr>
              <w:rPr>
                <w:rFonts w:cs="DINOT"/>
              </w:rPr>
            </w:pPr>
          </w:p>
        </w:tc>
        <w:tc>
          <w:tcPr>
            <w:tcW w:w="2490" w:type="dxa"/>
          </w:tcPr>
          <w:p w14:paraId="6C935D4E" w14:textId="77777777" w:rsidR="00C30DDF" w:rsidRPr="00D11B19" w:rsidRDefault="00C30DDF" w:rsidP="00C30DDF">
            <w:pPr>
              <w:rPr>
                <w:rFonts w:cs="DINOT"/>
              </w:rPr>
            </w:pPr>
            <w:r w:rsidRPr="00D11B19">
              <w:rPr>
                <w:rFonts w:cs="DINOT"/>
              </w:rPr>
              <w:t>African</w:t>
            </w:r>
          </w:p>
        </w:tc>
        <w:tc>
          <w:tcPr>
            <w:tcW w:w="765" w:type="dxa"/>
          </w:tcPr>
          <w:p w14:paraId="1D12AF5D" w14:textId="77777777" w:rsidR="00C30DDF" w:rsidRPr="00D11B19" w:rsidRDefault="00C30DDF" w:rsidP="005E0312">
            <w:pPr>
              <w:rPr>
                <w:rFonts w:cs="DINOT"/>
              </w:rPr>
            </w:pPr>
          </w:p>
        </w:tc>
      </w:tr>
      <w:tr w:rsidR="00C30DDF" w:rsidRPr="00D11B19" w14:paraId="254FDA73" w14:textId="77777777" w:rsidTr="261510E2">
        <w:tc>
          <w:tcPr>
            <w:tcW w:w="1886" w:type="dxa"/>
          </w:tcPr>
          <w:p w14:paraId="7060E7FC" w14:textId="77777777" w:rsidR="00C30DDF" w:rsidRPr="00D11B19" w:rsidRDefault="00C30DDF" w:rsidP="005E0312">
            <w:pPr>
              <w:rPr>
                <w:rFonts w:cs="DINOT"/>
              </w:rPr>
            </w:pPr>
            <w:r w:rsidRPr="00D11B19">
              <w:rPr>
                <w:rFonts w:cs="DINOT"/>
              </w:rPr>
              <w:t>Welsh</w:t>
            </w:r>
          </w:p>
          <w:p w14:paraId="4FCF181A" w14:textId="77777777" w:rsidR="00C30DDF" w:rsidRPr="00D11B19" w:rsidRDefault="00C30DDF" w:rsidP="005E0312">
            <w:pPr>
              <w:rPr>
                <w:rFonts w:cs="DINOT"/>
              </w:rPr>
            </w:pPr>
          </w:p>
        </w:tc>
        <w:tc>
          <w:tcPr>
            <w:tcW w:w="774" w:type="dxa"/>
          </w:tcPr>
          <w:p w14:paraId="42B80329" w14:textId="77777777" w:rsidR="00C30DDF" w:rsidRPr="00D11B19" w:rsidRDefault="00C30DDF" w:rsidP="005E0312">
            <w:pPr>
              <w:rPr>
                <w:rFonts w:cs="DINOT"/>
              </w:rPr>
            </w:pPr>
          </w:p>
        </w:tc>
        <w:tc>
          <w:tcPr>
            <w:tcW w:w="2340" w:type="dxa"/>
          </w:tcPr>
          <w:p w14:paraId="6E09C85A" w14:textId="77777777" w:rsidR="00C30DDF" w:rsidRPr="00D11B19" w:rsidRDefault="00C30DDF" w:rsidP="00C30DDF">
            <w:pPr>
              <w:rPr>
                <w:rFonts w:cs="DINOT"/>
              </w:rPr>
            </w:pPr>
            <w:r w:rsidRPr="00D11B19">
              <w:rPr>
                <w:rFonts w:cs="DINOT"/>
              </w:rPr>
              <w:t>White &amp; Asian</w:t>
            </w:r>
          </w:p>
        </w:tc>
        <w:tc>
          <w:tcPr>
            <w:tcW w:w="720" w:type="dxa"/>
          </w:tcPr>
          <w:p w14:paraId="698D4202" w14:textId="77777777" w:rsidR="00C30DDF" w:rsidRPr="00D11B19" w:rsidRDefault="00C30DDF" w:rsidP="005E0312">
            <w:pPr>
              <w:rPr>
                <w:rFonts w:cs="DINOT"/>
              </w:rPr>
            </w:pPr>
          </w:p>
        </w:tc>
        <w:tc>
          <w:tcPr>
            <w:tcW w:w="2490" w:type="dxa"/>
          </w:tcPr>
          <w:p w14:paraId="5F1F6E9A" w14:textId="77777777" w:rsidR="00C30DDF" w:rsidRPr="00D11B19" w:rsidRDefault="00C30DDF" w:rsidP="00C30DDF">
            <w:pPr>
              <w:rPr>
                <w:rFonts w:cs="DINOT"/>
              </w:rPr>
            </w:pPr>
            <w:r w:rsidRPr="00D11B19">
              <w:rPr>
                <w:rFonts w:cs="DINOT"/>
              </w:rPr>
              <w:t>Caribbean</w:t>
            </w:r>
          </w:p>
        </w:tc>
        <w:tc>
          <w:tcPr>
            <w:tcW w:w="765" w:type="dxa"/>
          </w:tcPr>
          <w:p w14:paraId="3DAD1FF2" w14:textId="77777777" w:rsidR="00C30DDF" w:rsidRPr="00D11B19" w:rsidRDefault="00C30DDF" w:rsidP="005E0312">
            <w:pPr>
              <w:rPr>
                <w:rFonts w:cs="DINOT"/>
              </w:rPr>
            </w:pPr>
          </w:p>
        </w:tc>
      </w:tr>
      <w:tr w:rsidR="00C30DDF" w:rsidRPr="00D11B19" w14:paraId="4928E892" w14:textId="77777777" w:rsidTr="261510E2">
        <w:tc>
          <w:tcPr>
            <w:tcW w:w="1886" w:type="dxa"/>
          </w:tcPr>
          <w:p w14:paraId="7A905BF8" w14:textId="77777777" w:rsidR="00C30DDF" w:rsidRPr="00D11B19" w:rsidRDefault="00C30DDF" w:rsidP="005E0312">
            <w:pPr>
              <w:rPr>
                <w:rFonts w:cs="DINOT"/>
              </w:rPr>
            </w:pPr>
            <w:r w:rsidRPr="00D11B19">
              <w:rPr>
                <w:rFonts w:cs="DINOT"/>
              </w:rPr>
              <w:t>Scottish</w:t>
            </w:r>
          </w:p>
        </w:tc>
        <w:tc>
          <w:tcPr>
            <w:tcW w:w="774" w:type="dxa"/>
          </w:tcPr>
          <w:p w14:paraId="7F50060D" w14:textId="77777777" w:rsidR="00C30DDF" w:rsidRPr="00D11B19" w:rsidRDefault="00C30DDF" w:rsidP="005E0312">
            <w:pPr>
              <w:rPr>
                <w:rFonts w:cs="DINOT"/>
              </w:rPr>
            </w:pPr>
          </w:p>
        </w:tc>
        <w:tc>
          <w:tcPr>
            <w:tcW w:w="2340" w:type="dxa"/>
          </w:tcPr>
          <w:p w14:paraId="3480AF95" w14:textId="77777777" w:rsidR="00C30DDF" w:rsidRPr="00D11B19" w:rsidRDefault="00C30DDF" w:rsidP="00C30DDF">
            <w:pPr>
              <w:rPr>
                <w:rFonts w:cs="DINOT"/>
              </w:rPr>
            </w:pPr>
            <w:r w:rsidRPr="00D11B19">
              <w:rPr>
                <w:rFonts w:cs="DINOT"/>
              </w:rPr>
              <w:t>Any other mixed/multiple ethnicity</w:t>
            </w:r>
          </w:p>
        </w:tc>
        <w:tc>
          <w:tcPr>
            <w:tcW w:w="720" w:type="dxa"/>
          </w:tcPr>
          <w:p w14:paraId="1968537B" w14:textId="77777777" w:rsidR="00C30DDF" w:rsidRPr="00D11B19" w:rsidRDefault="00C30DDF" w:rsidP="005E0312">
            <w:pPr>
              <w:rPr>
                <w:rFonts w:cs="DINOT"/>
              </w:rPr>
            </w:pPr>
          </w:p>
        </w:tc>
        <w:tc>
          <w:tcPr>
            <w:tcW w:w="2490" w:type="dxa"/>
          </w:tcPr>
          <w:p w14:paraId="283AF652" w14:textId="77777777" w:rsidR="00C30DDF" w:rsidRPr="00D11B19" w:rsidRDefault="00C30DDF" w:rsidP="00C30DDF">
            <w:pPr>
              <w:rPr>
                <w:rFonts w:cs="DINOT"/>
              </w:rPr>
            </w:pPr>
            <w:r w:rsidRPr="00D11B19">
              <w:rPr>
                <w:rFonts w:cs="DINOT"/>
              </w:rPr>
              <w:t>Any other Black /</w:t>
            </w:r>
          </w:p>
          <w:p w14:paraId="368260A5" w14:textId="77777777" w:rsidR="00C30DDF" w:rsidRPr="00D11B19" w:rsidRDefault="00C30DDF" w:rsidP="00C30DDF">
            <w:pPr>
              <w:rPr>
                <w:rFonts w:cs="DINOT"/>
              </w:rPr>
            </w:pPr>
            <w:r w:rsidRPr="00D11B19">
              <w:rPr>
                <w:rFonts w:cs="DINOT"/>
              </w:rPr>
              <w:t>African / Caribbean</w:t>
            </w:r>
          </w:p>
        </w:tc>
        <w:tc>
          <w:tcPr>
            <w:tcW w:w="765" w:type="dxa"/>
          </w:tcPr>
          <w:p w14:paraId="39E48E29" w14:textId="77777777" w:rsidR="00C30DDF" w:rsidRPr="00D11B19" w:rsidRDefault="00C30DDF" w:rsidP="005E0312">
            <w:pPr>
              <w:rPr>
                <w:rFonts w:cs="DINOT"/>
              </w:rPr>
            </w:pPr>
          </w:p>
        </w:tc>
      </w:tr>
      <w:tr w:rsidR="00C30DDF" w:rsidRPr="00D11B19" w14:paraId="7E699103" w14:textId="77777777" w:rsidTr="261510E2">
        <w:tc>
          <w:tcPr>
            <w:tcW w:w="1886" w:type="dxa"/>
          </w:tcPr>
          <w:p w14:paraId="1A8CD5AF" w14:textId="77777777" w:rsidR="00C30DDF" w:rsidRPr="00D11B19" w:rsidRDefault="00C30DDF" w:rsidP="005E0312">
            <w:pPr>
              <w:rPr>
                <w:rFonts w:cs="DINOT"/>
              </w:rPr>
            </w:pPr>
            <w:r w:rsidRPr="00D11B19">
              <w:rPr>
                <w:rFonts w:cs="DINOT"/>
              </w:rPr>
              <w:t>Northern Irish</w:t>
            </w:r>
          </w:p>
          <w:p w14:paraId="4F6215FD" w14:textId="77777777" w:rsidR="00C30DDF" w:rsidRPr="00D11B19" w:rsidRDefault="00C30DDF" w:rsidP="005E0312">
            <w:pPr>
              <w:rPr>
                <w:rFonts w:cs="DINOT"/>
              </w:rPr>
            </w:pPr>
          </w:p>
        </w:tc>
        <w:tc>
          <w:tcPr>
            <w:tcW w:w="774" w:type="dxa"/>
          </w:tcPr>
          <w:p w14:paraId="583E8ADD" w14:textId="77777777" w:rsidR="00C30DDF" w:rsidRPr="00D11B19" w:rsidRDefault="00C30DDF" w:rsidP="005E0312">
            <w:pPr>
              <w:rPr>
                <w:rFonts w:cs="DINOT"/>
              </w:rPr>
            </w:pPr>
          </w:p>
        </w:tc>
        <w:tc>
          <w:tcPr>
            <w:tcW w:w="2340" w:type="dxa"/>
          </w:tcPr>
          <w:p w14:paraId="0C172818" w14:textId="77777777" w:rsidR="00C30DDF" w:rsidRPr="00D11B19" w:rsidRDefault="00C30DDF" w:rsidP="00C30DDF">
            <w:pPr>
              <w:rPr>
                <w:rFonts w:cs="DINOT"/>
              </w:rPr>
            </w:pPr>
            <w:r w:rsidRPr="00D11B19">
              <w:rPr>
                <w:rFonts w:cs="DINOT"/>
              </w:rPr>
              <w:t>Indian</w:t>
            </w:r>
          </w:p>
        </w:tc>
        <w:tc>
          <w:tcPr>
            <w:tcW w:w="720" w:type="dxa"/>
          </w:tcPr>
          <w:p w14:paraId="159C800E" w14:textId="77777777" w:rsidR="00C30DDF" w:rsidRPr="00D11B19" w:rsidRDefault="00C30DDF" w:rsidP="005E0312">
            <w:pPr>
              <w:rPr>
                <w:rFonts w:cs="DINOT"/>
              </w:rPr>
            </w:pPr>
          </w:p>
        </w:tc>
        <w:tc>
          <w:tcPr>
            <w:tcW w:w="2490" w:type="dxa"/>
          </w:tcPr>
          <w:p w14:paraId="3C528345" w14:textId="77777777" w:rsidR="00C30DDF" w:rsidRPr="00D11B19" w:rsidRDefault="00C30DDF" w:rsidP="005E0312">
            <w:pPr>
              <w:rPr>
                <w:rFonts w:cs="DINOT"/>
              </w:rPr>
            </w:pPr>
            <w:r w:rsidRPr="00D11B19">
              <w:rPr>
                <w:rFonts w:cs="DINOT"/>
              </w:rPr>
              <w:t>Arab</w:t>
            </w:r>
          </w:p>
        </w:tc>
        <w:tc>
          <w:tcPr>
            <w:tcW w:w="765" w:type="dxa"/>
          </w:tcPr>
          <w:p w14:paraId="0411365C" w14:textId="77777777" w:rsidR="00C30DDF" w:rsidRPr="00D11B19" w:rsidRDefault="00C30DDF" w:rsidP="005E0312">
            <w:pPr>
              <w:rPr>
                <w:rFonts w:cs="DINOT"/>
              </w:rPr>
            </w:pPr>
          </w:p>
        </w:tc>
      </w:tr>
      <w:tr w:rsidR="00C30DDF" w:rsidRPr="00D11B19" w14:paraId="058A972A" w14:textId="77777777" w:rsidTr="261510E2">
        <w:tc>
          <w:tcPr>
            <w:tcW w:w="1886" w:type="dxa"/>
          </w:tcPr>
          <w:p w14:paraId="6011EC7A" w14:textId="77777777" w:rsidR="00C30DDF" w:rsidRPr="00D11B19" w:rsidRDefault="00C30DDF" w:rsidP="005E0312">
            <w:pPr>
              <w:rPr>
                <w:rFonts w:cs="DINOT"/>
              </w:rPr>
            </w:pPr>
            <w:r w:rsidRPr="00D11B19">
              <w:rPr>
                <w:rFonts w:cs="DINOT"/>
              </w:rPr>
              <w:t>Irish</w:t>
            </w:r>
          </w:p>
        </w:tc>
        <w:tc>
          <w:tcPr>
            <w:tcW w:w="774" w:type="dxa"/>
          </w:tcPr>
          <w:p w14:paraId="3037BFA3" w14:textId="77777777" w:rsidR="00C30DDF" w:rsidRPr="00D11B19" w:rsidRDefault="00C30DDF" w:rsidP="005E0312">
            <w:pPr>
              <w:rPr>
                <w:rFonts w:cs="DINOT"/>
              </w:rPr>
            </w:pPr>
          </w:p>
        </w:tc>
        <w:tc>
          <w:tcPr>
            <w:tcW w:w="2340" w:type="dxa"/>
          </w:tcPr>
          <w:p w14:paraId="57D83C03" w14:textId="77777777" w:rsidR="00C30DDF" w:rsidRPr="00D11B19" w:rsidRDefault="00C30DDF" w:rsidP="00C30DDF">
            <w:pPr>
              <w:rPr>
                <w:rFonts w:cs="DINOT"/>
              </w:rPr>
            </w:pPr>
            <w:r w:rsidRPr="00D11B19">
              <w:rPr>
                <w:rFonts w:cs="DINOT"/>
              </w:rPr>
              <w:t>Pakistani</w:t>
            </w:r>
          </w:p>
        </w:tc>
        <w:tc>
          <w:tcPr>
            <w:tcW w:w="720" w:type="dxa"/>
          </w:tcPr>
          <w:p w14:paraId="6C1EF903" w14:textId="77777777" w:rsidR="00C30DDF" w:rsidRPr="00D11B19" w:rsidRDefault="00C30DDF" w:rsidP="005E0312">
            <w:pPr>
              <w:rPr>
                <w:rFonts w:cs="DINOT"/>
              </w:rPr>
            </w:pPr>
          </w:p>
        </w:tc>
        <w:tc>
          <w:tcPr>
            <w:tcW w:w="2490" w:type="dxa"/>
          </w:tcPr>
          <w:p w14:paraId="2665790E" w14:textId="77777777" w:rsidR="00C30DDF" w:rsidRPr="00D11B19" w:rsidRDefault="00C30DDF" w:rsidP="005E0312">
            <w:pPr>
              <w:rPr>
                <w:rFonts w:cs="DINOT"/>
              </w:rPr>
            </w:pPr>
            <w:r w:rsidRPr="00D11B19">
              <w:rPr>
                <w:rFonts w:cs="DINOT"/>
              </w:rPr>
              <w:t>Any other ethnic group</w:t>
            </w:r>
          </w:p>
        </w:tc>
        <w:tc>
          <w:tcPr>
            <w:tcW w:w="765" w:type="dxa"/>
          </w:tcPr>
          <w:p w14:paraId="40CDCDAD" w14:textId="77777777" w:rsidR="00C30DDF" w:rsidRPr="00D11B19" w:rsidRDefault="00C30DDF" w:rsidP="005E0312">
            <w:pPr>
              <w:rPr>
                <w:rFonts w:cs="DINOT"/>
              </w:rPr>
            </w:pPr>
          </w:p>
        </w:tc>
      </w:tr>
      <w:tr w:rsidR="00C30DDF" w:rsidRPr="00D11B19" w14:paraId="3ABBE2D9" w14:textId="77777777" w:rsidTr="261510E2">
        <w:tc>
          <w:tcPr>
            <w:tcW w:w="1886" w:type="dxa"/>
          </w:tcPr>
          <w:p w14:paraId="47EE4A6A" w14:textId="77777777" w:rsidR="00C30DDF" w:rsidRPr="00D11B19" w:rsidRDefault="00C30DDF" w:rsidP="005E0312">
            <w:pPr>
              <w:rPr>
                <w:rFonts w:cs="DINOT"/>
              </w:rPr>
            </w:pPr>
            <w:r w:rsidRPr="00D11B19">
              <w:rPr>
                <w:rFonts w:cs="DINOT"/>
              </w:rPr>
              <w:t>Gypsy/Traveller</w:t>
            </w:r>
          </w:p>
          <w:p w14:paraId="5E897827" w14:textId="77777777" w:rsidR="00C30DDF" w:rsidRPr="00D11B19" w:rsidRDefault="00C30DDF" w:rsidP="005E0312">
            <w:pPr>
              <w:rPr>
                <w:rFonts w:cs="DINOT"/>
              </w:rPr>
            </w:pPr>
          </w:p>
        </w:tc>
        <w:tc>
          <w:tcPr>
            <w:tcW w:w="774" w:type="dxa"/>
          </w:tcPr>
          <w:p w14:paraId="10C19BD5" w14:textId="77777777" w:rsidR="00C30DDF" w:rsidRPr="00D11B19" w:rsidRDefault="00C30DDF" w:rsidP="005E0312">
            <w:pPr>
              <w:rPr>
                <w:rFonts w:cs="DINOT"/>
              </w:rPr>
            </w:pPr>
          </w:p>
        </w:tc>
        <w:tc>
          <w:tcPr>
            <w:tcW w:w="2340" w:type="dxa"/>
          </w:tcPr>
          <w:p w14:paraId="5F0F4F2A" w14:textId="77777777" w:rsidR="00C30DDF" w:rsidRPr="00D11B19" w:rsidRDefault="00C30DDF" w:rsidP="00C30DDF">
            <w:pPr>
              <w:rPr>
                <w:rFonts w:cs="DINOT"/>
              </w:rPr>
            </w:pPr>
            <w:r w:rsidRPr="00D11B19">
              <w:rPr>
                <w:rFonts w:cs="DINOT"/>
              </w:rPr>
              <w:t>Bangladeshi</w:t>
            </w:r>
          </w:p>
        </w:tc>
        <w:tc>
          <w:tcPr>
            <w:tcW w:w="720" w:type="dxa"/>
          </w:tcPr>
          <w:p w14:paraId="206D0FF5" w14:textId="77777777" w:rsidR="00C30DDF" w:rsidRPr="00D11B19" w:rsidRDefault="00C30DDF" w:rsidP="005E0312">
            <w:pPr>
              <w:rPr>
                <w:rFonts w:cs="DINOT"/>
              </w:rPr>
            </w:pPr>
          </w:p>
        </w:tc>
        <w:tc>
          <w:tcPr>
            <w:tcW w:w="2490" w:type="dxa"/>
          </w:tcPr>
          <w:p w14:paraId="04EFF943" w14:textId="77777777" w:rsidR="00C30DDF" w:rsidRPr="00D11B19" w:rsidRDefault="00C30DDF" w:rsidP="005E0312">
            <w:pPr>
              <w:rPr>
                <w:rFonts w:cs="DINOT"/>
              </w:rPr>
            </w:pPr>
            <w:r w:rsidRPr="00D11B19">
              <w:rPr>
                <w:rFonts w:cs="DINOT"/>
              </w:rPr>
              <w:t>Prefer not to say</w:t>
            </w:r>
          </w:p>
        </w:tc>
        <w:tc>
          <w:tcPr>
            <w:tcW w:w="765" w:type="dxa"/>
          </w:tcPr>
          <w:p w14:paraId="51426FA1" w14:textId="77777777" w:rsidR="00C30DDF" w:rsidRPr="00D11B19" w:rsidRDefault="00C30DDF" w:rsidP="005E0312">
            <w:pPr>
              <w:rPr>
                <w:rFonts w:cs="DINOT"/>
              </w:rPr>
            </w:pPr>
          </w:p>
        </w:tc>
      </w:tr>
      <w:tr w:rsidR="00C30DDF" w:rsidRPr="00D11B19" w14:paraId="756D83CE" w14:textId="77777777" w:rsidTr="261510E2">
        <w:tc>
          <w:tcPr>
            <w:tcW w:w="1886" w:type="dxa"/>
          </w:tcPr>
          <w:p w14:paraId="60173898" w14:textId="77777777" w:rsidR="00C30DDF" w:rsidRPr="00D11B19" w:rsidRDefault="00C30DDF" w:rsidP="005E0312">
            <w:pPr>
              <w:rPr>
                <w:rFonts w:cs="DINOT"/>
              </w:rPr>
            </w:pPr>
            <w:r w:rsidRPr="00D11B19">
              <w:rPr>
                <w:rFonts w:cs="DINOT"/>
              </w:rPr>
              <w:t>Any other White British</w:t>
            </w:r>
          </w:p>
        </w:tc>
        <w:tc>
          <w:tcPr>
            <w:tcW w:w="774" w:type="dxa"/>
          </w:tcPr>
          <w:p w14:paraId="5BFD0592" w14:textId="77777777" w:rsidR="00C30DDF" w:rsidRPr="00D11B19" w:rsidRDefault="00C30DDF" w:rsidP="005E0312">
            <w:pPr>
              <w:rPr>
                <w:rFonts w:cs="DINOT"/>
              </w:rPr>
            </w:pPr>
          </w:p>
        </w:tc>
        <w:tc>
          <w:tcPr>
            <w:tcW w:w="2340" w:type="dxa"/>
          </w:tcPr>
          <w:p w14:paraId="6DEA6A35" w14:textId="77777777" w:rsidR="00C30DDF" w:rsidRPr="00D11B19" w:rsidRDefault="00C30DDF" w:rsidP="005E0312">
            <w:pPr>
              <w:rPr>
                <w:rFonts w:cs="DINOT"/>
              </w:rPr>
            </w:pPr>
            <w:r w:rsidRPr="00D11B19">
              <w:rPr>
                <w:rFonts w:cs="DINOT"/>
              </w:rPr>
              <w:t>Chinese</w:t>
            </w:r>
          </w:p>
        </w:tc>
        <w:tc>
          <w:tcPr>
            <w:tcW w:w="720" w:type="dxa"/>
          </w:tcPr>
          <w:p w14:paraId="099683DC" w14:textId="77777777" w:rsidR="00C30DDF" w:rsidRPr="00D11B19" w:rsidRDefault="00C30DDF" w:rsidP="005E0312">
            <w:pPr>
              <w:rPr>
                <w:rFonts w:cs="DINOT"/>
              </w:rPr>
            </w:pPr>
          </w:p>
        </w:tc>
        <w:tc>
          <w:tcPr>
            <w:tcW w:w="2490" w:type="dxa"/>
          </w:tcPr>
          <w:p w14:paraId="147C2C4C" w14:textId="77777777" w:rsidR="00C30DDF" w:rsidRPr="00D11B19" w:rsidRDefault="00C30DDF" w:rsidP="005E0312">
            <w:pPr>
              <w:rPr>
                <w:rFonts w:cs="DINOT"/>
              </w:rPr>
            </w:pPr>
          </w:p>
        </w:tc>
        <w:tc>
          <w:tcPr>
            <w:tcW w:w="765" w:type="dxa"/>
          </w:tcPr>
          <w:p w14:paraId="52262824" w14:textId="77777777" w:rsidR="00C30DDF" w:rsidRPr="00D11B19" w:rsidRDefault="00C30DDF" w:rsidP="005E0312">
            <w:pPr>
              <w:rPr>
                <w:rFonts w:cs="DINOT"/>
              </w:rPr>
            </w:pPr>
          </w:p>
        </w:tc>
      </w:tr>
      <w:tr w:rsidR="00C30DDF" w:rsidRPr="00D11B19" w14:paraId="395228A0" w14:textId="77777777" w:rsidTr="261510E2">
        <w:tc>
          <w:tcPr>
            <w:tcW w:w="1886" w:type="dxa"/>
          </w:tcPr>
          <w:p w14:paraId="5DD92DCA" w14:textId="77777777" w:rsidR="00C30DDF" w:rsidRPr="00D11B19" w:rsidRDefault="00C30DDF" w:rsidP="005E0312">
            <w:pPr>
              <w:rPr>
                <w:rFonts w:cs="DINOT"/>
              </w:rPr>
            </w:pPr>
            <w:r w:rsidRPr="00D11B19">
              <w:rPr>
                <w:rFonts w:cs="DINOT"/>
              </w:rPr>
              <w:t>White &amp; Black Caribbean</w:t>
            </w:r>
          </w:p>
        </w:tc>
        <w:tc>
          <w:tcPr>
            <w:tcW w:w="774" w:type="dxa"/>
          </w:tcPr>
          <w:p w14:paraId="2D81A506" w14:textId="77777777" w:rsidR="00C30DDF" w:rsidRPr="00D11B19" w:rsidRDefault="00C30DDF" w:rsidP="005E0312">
            <w:pPr>
              <w:rPr>
                <w:rFonts w:cs="DINOT"/>
              </w:rPr>
            </w:pPr>
          </w:p>
        </w:tc>
        <w:tc>
          <w:tcPr>
            <w:tcW w:w="2340" w:type="dxa"/>
          </w:tcPr>
          <w:p w14:paraId="37C1649B" w14:textId="77777777" w:rsidR="00C30DDF" w:rsidRPr="00D11B19" w:rsidRDefault="00C30DDF" w:rsidP="005E0312">
            <w:pPr>
              <w:rPr>
                <w:rFonts w:cs="DINOT"/>
              </w:rPr>
            </w:pPr>
            <w:r w:rsidRPr="00D11B19">
              <w:rPr>
                <w:rFonts w:cs="DINOT"/>
              </w:rPr>
              <w:t>Any other Asian Background</w:t>
            </w:r>
          </w:p>
        </w:tc>
        <w:tc>
          <w:tcPr>
            <w:tcW w:w="720" w:type="dxa"/>
          </w:tcPr>
          <w:p w14:paraId="5B60F519" w14:textId="77777777" w:rsidR="00C30DDF" w:rsidRPr="00D11B19" w:rsidRDefault="00C30DDF" w:rsidP="005E0312">
            <w:pPr>
              <w:rPr>
                <w:rFonts w:cs="DINOT"/>
              </w:rPr>
            </w:pPr>
          </w:p>
        </w:tc>
        <w:tc>
          <w:tcPr>
            <w:tcW w:w="2490" w:type="dxa"/>
          </w:tcPr>
          <w:p w14:paraId="2A678E6B" w14:textId="77777777" w:rsidR="00C30DDF" w:rsidRPr="00D11B19" w:rsidRDefault="00C30DDF" w:rsidP="005E0312">
            <w:pPr>
              <w:rPr>
                <w:rFonts w:cs="DINOT"/>
              </w:rPr>
            </w:pPr>
          </w:p>
        </w:tc>
        <w:tc>
          <w:tcPr>
            <w:tcW w:w="765" w:type="dxa"/>
          </w:tcPr>
          <w:p w14:paraId="1ACA99AB" w14:textId="77777777" w:rsidR="00C30DDF" w:rsidRPr="00D11B19" w:rsidRDefault="00C30DDF" w:rsidP="005E0312">
            <w:pPr>
              <w:rPr>
                <w:rFonts w:cs="DINOT"/>
              </w:rPr>
            </w:pPr>
          </w:p>
        </w:tc>
      </w:tr>
    </w:tbl>
    <w:p w14:paraId="246F59FD" w14:textId="51296ED2" w:rsidR="3477EEBB" w:rsidRPr="00D11B19" w:rsidRDefault="3477EEBB" w:rsidP="3477EEBB">
      <w:pPr>
        <w:rPr>
          <w:rFonts w:asciiTheme="minorHAnsi" w:hAnsiTheme="minorHAnsi" w:cs="DINOT"/>
        </w:rPr>
      </w:pPr>
    </w:p>
    <w:tbl>
      <w:tblPr>
        <w:tblStyle w:val="TableGrid"/>
        <w:tblW w:w="8970" w:type="dxa"/>
        <w:tblLook w:val="04A0" w:firstRow="1" w:lastRow="0" w:firstColumn="1" w:lastColumn="0" w:noHBand="0" w:noVBand="1"/>
        <w:tblCaption w:val=""/>
        <w:tblDescription w:val=""/>
      </w:tblPr>
      <w:tblGrid>
        <w:gridCol w:w="2640"/>
        <w:gridCol w:w="3030"/>
        <w:gridCol w:w="3300"/>
      </w:tblGrid>
      <w:tr w:rsidR="00C30DDF" w:rsidRPr="00D11B19" w14:paraId="0FB35A65" w14:textId="77777777" w:rsidTr="261510E2">
        <w:tc>
          <w:tcPr>
            <w:tcW w:w="2640" w:type="dxa"/>
          </w:tcPr>
          <w:p w14:paraId="340E64B7" w14:textId="77777777" w:rsidR="00C30DDF" w:rsidRPr="00D11B19" w:rsidRDefault="00C30DDF" w:rsidP="005E0312">
            <w:pPr>
              <w:rPr>
                <w:rFonts w:cs="DINOT"/>
              </w:rPr>
            </w:pPr>
            <w:r w:rsidRPr="00D11B19">
              <w:rPr>
                <w:rFonts w:cs="DINOT"/>
              </w:rPr>
              <w:t>Male</w:t>
            </w:r>
          </w:p>
        </w:tc>
        <w:tc>
          <w:tcPr>
            <w:tcW w:w="3030" w:type="dxa"/>
          </w:tcPr>
          <w:p w14:paraId="4BBDE1BE" w14:textId="77777777" w:rsidR="00C30DDF" w:rsidRPr="00D11B19" w:rsidRDefault="00C30DDF" w:rsidP="005E0312">
            <w:pPr>
              <w:rPr>
                <w:rFonts w:cs="DINOT"/>
              </w:rPr>
            </w:pPr>
            <w:r w:rsidRPr="00D11B19">
              <w:rPr>
                <w:rFonts w:cs="DINOT"/>
              </w:rPr>
              <w:t>Female</w:t>
            </w:r>
          </w:p>
        </w:tc>
        <w:tc>
          <w:tcPr>
            <w:tcW w:w="3300" w:type="dxa"/>
          </w:tcPr>
          <w:p w14:paraId="3D2D6BFF" w14:textId="77777777" w:rsidR="00C30DDF" w:rsidRPr="00D11B19" w:rsidRDefault="00C30DDF" w:rsidP="005E0312">
            <w:pPr>
              <w:rPr>
                <w:rFonts w:cs="DINOT"/>
              </w:rPr>
            </w:pPr>
            <w:r w:rsidRPr="00D11B19">
              <w:rPr>
                <w:rFonts w:cs="DINOT"/>
              </w:rPr>
              <w:t>Prefer not to say</w:t>
            </w:r>
          </w:p>
        </w:tc>
      </w:tr>
      <w:tr w:rsidR="00C30DDF" w:rsidRPr="00D11B19" w14:paraId="0DF7DBE0" w14:textId="77777777" w:rsidTr="261510E2">
        <w:tc>
          <w:tcPr>
            <w:tcW w:w="2640" w:type="dxa"/>
          </w:tcPr>
          <w:p w14:paraId="3955825F" w14:textId="77777777" w:rsidR="00C30DDF" w:rsidRPr="00D11B19" w:rsidRDefault="00C30DDF" w:rsidP="005E0312">
            <w:pPr>
              <w:rPr>
                <w:rFonts w:cs="DINOT"/>
              </w:rPr>
            </w:pPr>
          </w:p>
        </w:tc>
        <w:tc>
          <w:tcPr>
            <w:tcW w:w="3030" w:type="dxa"/>
          </w:tcPr>
          <w:p w14:paraId="07473297" w14:textId="77777777" w:rsidR="00C30DDF" w:rsidRPr="00D11B19" w:rsidRDefault="00C30DDF" w:rsidP="005E0312">
            <w:pPr>
              <w:rPr>
                <w:rFonts w:cs="DINOT"/>
              </w:rPr>
            </w:pPr>
          </w:p>
        </w:tc>
        <w:tc>
          <w:tcPr>
            <w:tcW w:w="3300" w:type="dxa"/>
          </w:tcPr>
          <w:p w14:paraId="518E26EE" w14:textId="77777777" w:rsidR="00C30DDF" w:rsidRPr="00D11B19" w:rsidRDefault="00C30DDF" w:rsidP="005E0312">
            <w:pPr>
              <w:rPr>
                <w:rFonts w:cs="DINOT"/>
              </w:rPr>
            </w:pPr>
          </w:p>
        </w:tc>
      </w:tr>
    </w:tbl>
    <w:p w14:paraId="3106656F" w14:textId="179DF8B3" w:rsidR="0C54C7DD" w:rsidRPr="00D11B19" w:rsidRDefault="0C54C7DD" w:rsidP="161DB12F">
      <w:pPr>
        <w:rPr>
          <w:rFonts w:asciiTheme="minorHAnsi" w:hAnsiTheme="minorHAnsi" w:cs="DINOT"/>
        </w:rPr>
      </w:pPr>
    </w:p>
    <w:p w14:paraId="5969D2AA" w14:textId="3867E1BD" w:rsidR="3477EEBB" w:rsidRPr="00D11B19" w:rsidRDefault="3477EEBB" w:rsidP="3477EEBB">
      <w:pPr>
        <w:rPr>
          <w:rFonts w:asciiTheme="minorHAnsi" w:hAnsiTheme="minorHAnsi" w:cs="DINOT"/>
        </w:rPr>
      </w:pPr>
    </w:p>
    <w:p w14:paraId="5BAF42B1" w14:textId="2FD071F9" w:rsidR="3477EEBB" w:rsidRPr="00D11B19" w:rsidRDefault="3477EEBB" w:rsidP="3477EEBB">
      <w:pPr>
        <w:rPr>
          <w:rFonts w:asciiTheme="minorHAnsi" w:hAnsiTheme="minorHAnsi" w:cs="DINOT"/>
        </w:rPr>
      </w:pPr>
    </w:p>
    <w:tbl>
      <w:tblPr>
        <w:tblStyle w:val="TableGrid"/>
        <w:tblW w:w="0" w:type="auto"/>
        <w:tblLook w:val="04A0" w:firstRow="1" w:lastRow="0" w:firstColumn="1" w:lastColumn="0" w:noHBand="0" w:noVBand="1"/>
      </w:tblPr>
      <w:tblGrid>
        <w:gridCol w:w="2272"/>
        <w:gridCol w:w="2233"/>
        <w:gridCol w:w="2272"/>
        <w:gridCol w:w="2233"/>
      </w:tblGrid>
      <w:tr w:rsidR="00C30DDF" w:rsidRPr="00D11B19" w14:paraId="17795A7D" w14:textId="77777777" w:rsidTr="00C30DDF">
        <w:tc>
          <w:tcPr>
            <w:tcW w:w="2309" w:type="dxa"/>
          </w:tcPr>
          <w:p w14:paraId="5773117A" w14:textId="77777777" w:rsidR="00C30DDF" w:rsidRPr="00D11B19" w:rsidRDefault="00C30DDF" w:rsidP="005E0312">
            <w:pPr>
              <w:rPr>
                <w:rFonts w:cs="DINOT"/>
              </w:rPr>
            </w:pPr>
            <w:r w:rsidRPr="00D11B19">
              <w:rPr>
                <w:rFonts w:cs="DINOT"/>
              </w:rPr>
              <w:t>Disability</w:t>
            </w:r>
          </w:p>
        </w:tc>
        <w:tc>
          <w:tcPr>
            <w:tcW w:w="2309" w:type="dxa"/>
          </w:tcPr>
          <w:p w14:paraId="19777E34" w14:textId="77777777" w:rsidR="00C30DDF" w:rsidRPr="00D11B19" w:rsidRDefault="00C30DDF" w:rsidP="005E0312">
            <w:pPr>
              <w:rPr>
                <w:rFonts w:cs="DINOT"/>
              </w:rPr>
            </w:pPr>
            <w:r w:rsidRPr="00D11B19">
              <w:rPr>
                <w:rFonts w:cs="DINOT"/>
              </w:rPr>
              <w:t>#</w:t>
            </w:r>
          </w:p>
        </w:tc>
        <w:tc>
          <w:tcPr>
            <w:tcW w:w="2309" w:type="dxa"/>
          </w:tcPr>
          <w:p w14:paraId="797997C0" w14:textId="77777777" w:rsidR="00C30DDF" w:rsidRPr="00D11B19" w:rsidRDefault="00C30DDF" w:rsidP="005E0312">
            <w:pPr>
              <w:rPr>
                <w:rFonts w:cs="DINOT"/>
              </w:rPr>
            </w:pPr>
            <w:r w:rsidRPr="00D11B19">
              <w:rPr>
                <w:rFonts w:cs="DINOT"/>
              </w:rPr>
              <w:t>Disability</w:t>
            </w:r>
          </w:p>
        </w:tc>
        <w:tc>
          <w:tcPr>
            <w:tcW w:w="2309" w:type="dxa"/>
          </w:tcPr>
          <w:p w14:paraId="494A660D" w14:textId="77777777" w:rsidR="00C30DDF" w:rsidRPr="00D11B19" w:rsidRDefault="00C30DDF" w:rsidP="005E0312">
            <w:pPr>
              <w:rPr>
                <w:rFonts w:cs="DINOT"/>
              </w:rPr>
            </w:pPr>
            <w:r w:rsidRPr="00D11B19">
              <w:rPr>
                <w:rFonts w:cs="DINOT"/>
              </w:rPr>
              <w:t>#</w:t>
            </w:r>
          </w:p>
        </w:tc>
      </w:tr>
      <w:tr w:rsidR="00C30DDF" w:rsidRPr="00D11B19" w14:paraId="59F4922E" w14:textId="77777777" w:rsidTr="00C30DDF">
        <w:tc>
          <w:tcPr>
            <w:tcW w:w="2309" w:type="dxa"/>
          </w:tcPr>
          <w:p w14:paraId="78275244" w14:textId="77777777" w:rsidR="00C30DDF" w:rsidRPr="00D11B19" w:rsidRDefault="00C30DDF" w:rsidP="005E0312">
            <w:pPr>
              <w:rPr>
                <w:rFonts w:cs="DINOT"/>
              </w:rPr>
            </w:pPr>
            <w:r w:rsidRPr="00D11B19">
              <w:rPr>
                <w:rFonts w:cs="DINOT"/>
              </w:rPr>
              <w:lastRenderedPageBreak/>
              <w:t>Non-Disabled</w:t>
            </w:r>
          </w:p>
          <w:p w14:paraId="301A2285" w14:textId="77777777" w:rsidR="00C30DDF" w:rsidRPr="00D11B19" w:rsidRDefault="00C30DDF" w:rsidP="005E0312">
            <w:pPr>
              <w:rPr>
                <w:rFonts w:cs="DINOT"/>
              </w:rPr>
            </w:pPr>
          </w:p>
        </w:tc>
        <w:tc>
          <w:tcPr>
            <w:tcW w:w="2309" w:type="dxa"/>
          </w:tcPr>
          <w:p w14:paraId="27B215D8" w14:textId="77777777" w:rsidR="00C30DDF" w:rsidRPr="00D11B19" w:rsidRDefault="00C30DDF" w:rsidP="005E0312">
            <w:pPr>
              <w:rPr>
                <w:rFonts w:cs="DINOT"/>
              </w:rPr>
            </w:pPr>
          </w:p>
        </w:tc>
        <w:tc>
          <w:tcPr>
            <w:tcW w:w="2309" w:type="dxa"/>
          </w:tcPr>
          <w:p w14:paraId="32BBFF69" w14:textId="77777777" w:rsidR="00C30DDF" w:rsidRPr="00D11B19" w:rsidRDefault="00C30DDF" w:rsidP="005E0312">
            <w:pPr>
              <w:rPr>
                <w:rFonts w:cs="DINOT"/>
              </w:rPr>
            </w:pPr>
            <w:r w:rsidRPr="00D11B19">
              <w:rPr>
                <w:rFonts w:cs="DINOT"/>
              </w:rPr>
              <w:t>Visual Impairment</w:t>
            </w:r>
          </w:p>
        </w:tc>
        <w:tc>
          <w:tcPr>
            <w:tcW w:w="2309" w:type="dxa"/>
          </w:tcPr>
          <w:p w14:paraId="6F950A0F" w14:textId="77777777" w:rsidR="00C30DDF" w:rsidRPr="00D11B19" w:rsidRDefault="00C30DDF" w:rsidP="005E0312">
            <w:pPr>
              <w:rPr>
                <w:rFonts w:cs="DINOT"/>
              </w:rPr>
            </w:pPr>
          </w:p>
        </w:tc>
      </w:tr>
      <w:tr w:rsidR="00C30DDF" w:rsidRPr="00D11B19" w14:paraId="33646F05" w14:textId="77777777" w:rsidTr="00C30DDF">
        <w:tc>
          <w:tcPr>
            <w:tcW w:w="2309" w:type="dxa"/>
          </w:tcPr>
          <w:p w14:paraId="26BFC3DA" w14:textId="77777777" w:rsidR="00C30DDF" w:rsidRPr="00D11B19" w:rsidRDefault="00C30DDF" w:rsidP="005E0312">
            <w:pPr>
              <w:rPr>
                <w:rFonts w:cs="DINOT"/>
              </w:rPr>
            </w:pPr>
            <w:r w:rsidRPr="00D11B19">
              <w:rPr>
                <w:rFonts w:cs="DINOT"/>
              </w:rPr>
              <w:t>Hearing Impairment / Deaf</w:t>
            </w:r>
          </w:p>
        </w:tc>
        <w:tc>
          <w:tcPr>
            <w:tcW w:w="2309" w:type="dxa"/>
          </w:tcPr>
          <w:p w14:paraId="525E91D8" w14:textId="77777777" w:rsidR="00C30DDF" w:rsidRPr="00D11B19" w:rsidRDefault="00C30DDF" w:rsidP="005E0312">
            <w:pPr>
              <w:rPr>
                <w:rFonts w:cs="DINOT"/>
              </w:rPr>
            </w:pPr>
          </w:p>
        </w:tc>
        <w:tc>
          <w:tcPr>
            <w:tcW w:w="2309" w:type="dxa"/>
          </w:tcPr>
          <w:p w14:paraId="2A5696FD" w14:textId="77777777" w:rsidR="00C30DDF" w:rsidRPr="00D11B19" w:rsidRDefault="00C30DDF" w:rsidP="005E0312">
            <w:pPr>
              <w:rPr>
                <w:rFonts w:cs="DINOT"/>
              </w:rPr>
            </w:pPr>
            <w:r w:rsidRPr="00D11B19">
              <w:rPr>
                <w:rFonts w:cs="DINOT"/>
              </w:rPr>
              <w:t>Physical Disability</w:t>
            </w:r>
          </w:p>
        </w:tc>
        <w:tc>
          <w:tcPr>
            <w:tcW w:w="2309" w:type="dxa"/>
          </w:tcPr>
          <w:p w14:paraId="345D9468" w14:textId="77777777" w:rsidR="00C30DDF" w:rsidRPr="00D11B19" w:rsidRDefault="00C30DDF" w:rsidP="005E0312">
            <w:pPr>
              <w:rPr>
                <w:rFonts w:cs="DINOT"/>
              </w:rPr>
            </w:pPr>
          </w:p>
        </w:tc>
      </w:tr>
      <w:tr w:rsidR="00C30DDF" w:rsidRPr="00D11B19" w14:paraId="4B0483F4" w14:textId="77777777" w:rsidTr="00C30DDF">
        <w:tc>
          <w:tcPr>
            <w:tcW w:w="2309" w:type="dxa"/>
          </w:tcPr>
          <w:p w14:paraId="16663F42" w14:textId="77777777" w:rsidR="00C30DDF" w:rsidRPr="00D11B19" w:rsidRDefault="00C30DDF" w:rsidP="005E0312">
            <w:pPr>
              <w:rPr>
                <w:rFonts w:cs="DINOT"/>
              </w:rPr>
            </w:pPr>
            <w:r w:rsidRPr="00D11B19">
              <w:rPr>
                <w:rFonts w:cs="DINOT"/>
              </w:rPr>
              <w:t>Cognitive of Learning Disability</w:t>
            </w:r>
          </w:p>
        </w:tc>
        <w:tc>
          <w:tcPr>
            <w:tcW w:w="2309" w:type="dxa"/>
          </w:tcPr>
          <w:p w14:paraId="1FF1492E" w14:textId="77777777" w:rsidR="00C30DDF" w:rsidRPr="00D11B19" w:rsidRDefault="00C30DDF" w:rsidP="005E0312">
            <w:pPr>
              <w:rPr>
                <w:rFonts w:cs="DINOT"/>
              </w:rPr>
            </w:pPr>
          </w:p>
        </w:tc>
        <w:tc>
          <w:tcPr>
            <w:tcW w:w="2309" w:type="dxa"/>
          </w:tcPr>
          <w:p w14:paraId="339977F9" w14:textId="77777777" w:rsidR="00C30DDF" w:rsidRPr="00D11B19" w:rsidRDefault="00C30DDF" w:rsidP="005E0312">
            <w:pPr>
              <w:rPr>
                <w:rFonts w:cs="DINOT"/>
              </w:rPr>
            </w:pPr>
            <w:r w:rsidRPr="00D11B19">
              <w:rPr>
                <w:rFonts w:cs="DINOT"/>
              </w:rPr>
              <w:t>Learning Disability</w:t>
            </w:r>
          </w:p>
        </w:tc>
        <w:tc>
          <w:tcPr>
            <w:tcW w:w="2309" w:type="dxa"/>
          </w:tcPr>
          <w:p w14:paraId="4D8DF0E2" w14:textId="77777777" w:rsidR="00C30DDF" w:rsidRPr="00D11B19" w:rsidRDefault="00C30DDF" w:rsidP="005E0312">
            <w:pPr>
              <w:rPr>
                <w:rFonts w:cs="DINOT"/>
              </w:rPr>
            </w:pPr>
          </w:p>
        </w:tc>
      </w:tr>
      <w:tr w:rsidR="00C30DDF" w:rsidRPr="00D11B19" w14:paraId="010E4170" w14:textId="77777777" w:rsidTr="00C30DDF">
        <w:tc>
          <w:tcPr>
            <w:tcW w:w="2309" w:type="dxa"/>
          </w:tcPr>
          <w:p w14:paraId="2B00EA73" w14:textId="77777777" w:rsidR="00C30DDF" w:rsidRPr="00D11B19" w:rsidRDefault="00C30DDF" w:rsidP="005E0312">
            <w:pPr>
              <w:rPr>
                <w:rFonts w:cs="DINOT"/>
              </w:rPr>
            </w:pPr>
            <w:r w:rsidRPr="00D11B19">
              <w:rPr>
                <w:rFonts w:cs="DINOT"/>
              </w:rPr>
              <w:t>Mental Health Condition</w:t>
            </w:r>
          </w:p>
        </w:tc>
        <w:tc>
          <w:tcPr>
            <w:tcW w:w="2309" w:type="dxa"/>
          </w:tcPr>
          <w:p w14:paraId="54AF2E36" w14:textId="77777777" w:rsidR="00C30DDF" w:rsidRPr="00D11B19" w:rsidRDefault="00C30DDF" w:rsidP="005E0312">
            <w:pPr>
              <w:rPr>
                <w:rFonts w:cs="DINOT"/>
              </w:rPr>
            </w:pPr>
          </w:p>
        </w:tc>
        <w:tc>
          <w:tcPr>
            <w:tcW w:w="2309" w:type="dxa"/>
          </w:tcPr>
          <w:p w14:paraId="47C28D43" w14:textId="77777777" w:rsidR="00C30DDF" w:rsidRPr="00D11B19" w:rsidRDefault="00C30DDF" w:rsidP="005E0312">
            <w:pPr>
              <w:rPr>
                <w:rFonts w:cs="DINOT"/>
              </w:rPr>
            </w:pPr>
            <w:r w:rsidRPr="00D11B19">
              <w:rPr>
                <w:rFonts w:cs="DINOT"/>
              </w:rPr>
              <w:t>Not Known / Prefer not to say</w:t>
            </w:r>
          </w:p>
        </w:tc>
        <w:tc>
          <w:tcPr>
            <w:tcW w:w="2309" w:type="dxa"/>
          </w:tcPr>
          <w:p w14:paraId="434A93C1" w14:textId="77777777" w:rsidR="00C30DDF" w:rsidRPr="00D11B19" w:rsidRDefault="00C30DDF" w:rsidP="005E0312">
            <w:pPr>
              <w:rPr>
                <w:rFonts w:cs="DINOT"/>
              </w:rPr>
            </w:pPr>
          </w:p>
        </w:tc>
      </w:tr>
    </w:tbl>
    <w:p w14:paraId="3C18016F" w14:textId="77777777" w:rsidR="00C30DDF" w:rsidRPr="00D11B19" w:rsidRDefault="00C30DDF" w:rsidP="005E0312">
      <w:pPr>
        <w:rPr>
          <w:rFonts w:asciiTheme="minorHAnsi" w:hAnsiTheme="minorHAnsi" w:cs="DINOT"/>
        </w:rPr>
      </w:pPr>
    </w:p>
    <w:p w14:paraId="58D00601" w14:textId="77777777" w:rsidR="00C30DDF" w:rsidRPr="00D11B19" w:rsidRDefault="00C30DDF" w:rsidP="005E0312">
      <w:pPr>
        <w:rPr>
          <w:rFonts w:asciiTheme="minorHAnsi" w:hAnsiTheme="minorHAnsi" w:cs="DINOT"/>
        </w:rPr>
      </w:pPr>
    </w:p>
    <w:p w14:paraId="0A6EDEA4" w14:textId="0596281C" w:rsidR="00C30DDF" w:rsidRPr="00D11B19" w:rsidRDefault="0C10FB25" w:rsidP="0C10FB25">
      <w:pPr>
        <w:rPr>
          <w:rFonts w:asciiTheme="minorHAnsi" w:hAnsiTheme="minorHAnsi" w:cs="DINOT"/>
        </w:rPr>
      </w:pPr>
      <w:r w:rsidRPr="00D11B19">
        <w:rPr>
          <w:rFonts w:asciiTheme="minorHAnsi" w:hAnsiTheme="minorHAnsi" w:cs="DINOT"/>
        </w:rPr>
        <w:t xml:space="preserve">Please could outline how this activity supports your </w:t>
      </w:r>
      <w:proofErr w:type="spellStart"/>
      <w:r w:rsidRPr="00D11B19">
        <w:rPr>
          <w:rFonts w:asciiTheme="minorHAnsi" w:hAnsiTheme="minorHAnsi" w:cs="DINOT"/>
        </w:rPr>
        <w:t>Artsmark</w:t>
      </w:r>
      <w:proofErr w:type="spellEnd"/>
      <w:r w:rsidRPr="00D11B19">
        <w:rPr>
          <w:rFonts w:asciiTheme="minorHAnsi" w:hAnsiTheme="minorHAnsi" w:cs="DINOT"/>
        </w:rPr>
        <w:t xml:space="preserve"> Application</w:t>
      </w:r>
    </w:p>
    <w:p w14:paraId="4B26FAB1" w14:textId="77777777" w:rsidR="00C30DDF" w:rsidRPr="00D11B19" w:rsidRDefault="00C30DDF" w:rsidP="005E0312">
      <w:pPr>
        <w:rPr>
          <w:rFonts w:asciiTheme="minorHAnsi" w:hAnsiTheme="minorHAnsi" w:cs="DINOT"/>
        </w:rPr>
      </w:pPr>
    </w:p>
    <w:tbl>
      <w:tblPr>
        <w:tblStyle w:val="TableGrid"/>
        <w:tblW w:w="0" w:type="auto"/>
        <w:tblLook w:val="04A0" w:firstRow="1" w:lastRow="0" w:firstColumn="1" w:lastColumn="0" w:noHBand="0" w:noVBand="1"/>
      </w:tblPr>
      <w:tblGrid>
        <w:gridCol w:w="9010"/>
      </w:tblGrid>
      <w:tr w:rsidR="00C30DDF" w:rsidRPr="00D11B19" w14:paraId="4FD3F590" w14:textId="77777777" w:rsidTr="00C30DDF">
        <w:tc>
          <w:tcPr>
            <w:tcW w:w="9236" w:type="dxa"/>
          </w:tcPr>
          <w:p w14:paraId="4FE80917" w14:textId="77777777" w:rsidR="00C30DDF" w:rsidRPr="00D11B19" w:rsidRDefault="00C30DDF" w:rsidP="005E0312">
            <w:pPr>
              <w:rPr>
                <w:rFonts w:cs="DINOT"/>
              </w:rPr>
            </w:pPr>
          </w:p>
          <w:p w14:paraId="6593C2F9" w14:textId="77777777" w:rsidR="00C30DDF" w:rsidRPr="00D11B19" w:rsidRDefault="00C30DDF" w:rsidP="005E0312">
            <w:pPr>
              <w:rPr>
                <w:rFonts w:cs="DINOT"/>
              </w:rPr>
            </w:pPr>
          </w:p>
          <w:p w14:paraId="7E734D4C" w14:textId="77777777" w:rsidR="00C30DDF" w:rsidRPr="00D11B19" w:rsidRDefault="00C30DDF" w:rsidP="005E0312">
            <w:pPr>
              <w:rPr>
                <w:rFonts w:cs="DINOT"/>
              </w:rPr>
            </w:pPr>
          </w:p>
          <w:p w14:paraId="465FD34D" w14:textId="77777777" w:rsidR="00C30DDF" w:rsidRPr="00D11B19" w:rsidRDefault="00C30DDF" w:rsidP="005E0312">
            <w:pPr>
              <w:rPr>
                <w:rFonts w:cs="DINOT"/>
              </w:rPr>
            </w:pPr>
          </w:p>
          <w:p w14:paraId="560E938B" w14:textId="77777777" w:rsidR="00C30DDF" w:rsidRPr="00D11B19" w:rsidRDefault="00C30DDF" w:rsidP="005E0312">
            <w:pPr>
              <w:rPr>
                <w:rFonts w:cs="DINOT"/>
              </w:rPr>
            </w:pPr>
          </w:p>
          <w:p w14:paraId="1E49E667" w14:textId="77777777" w:rsidR="00C30DDF" w:rsidRPr="00D11B19" w:rsidRDefault="00C30DDF" w:rsidP="005E0312">
            <w:pPr>
              <w:rPr>
                <w:rFonts w:cs="DINOT"/>
              </w:rPr>
            </w:pPr>
          </w:p>
          <w:p w14:paraId="61E75D58" w14:textId="77777777" w:rsidR="00C30DDF" w:rsidRPr="00D11B19" w:rsidRDefault="00C30DDF" w:rsidP="005E0312">
            <w:pPr>
              <w:rPr>
                <w:rFonts w:cs="DINOT"/>
              </w:rPr>
            </w:pPr>
          </w:p>
          <w:p w14:paraId="611D285D" w14:textId="77777777" w:rsidR="00C30DDF" w:rsidRPr="00D11B19" w:rsidRDefault="00C30DDF" w:rsidP="005E0312">
            <w:pPr>
              <w:rPr>
                <w:rFonts w:cs="DINOT"/>
              </w:rPr>
            </w:pPr>
          </w:p>
          <w:p w14:paraId="40D6077C" w14:textId="77777777" w:rsidR="00C30DDF" w:rsidRPr="00D11B19" w:rsidRDefault="00C30DDF" w:rsidP="005E0312">
            <w:pPr>
              <w:rPr>
                <w:rFonts w:cs="DINOT"/>
              </w:rPr>
            </w:pPr>
          </w:p>
          <w:p w14:paraId="1C2D802C" w14:textId="77777777" w:rsidR="00C30DDF" w:rsidRPr="00D11B19" w:rsidRDefault="00C30DDF" w:rsidP="005E0312">
            <w:pPr>
              <w:rPr>
                <w:rFonts w:cs="DINOT"/>
              </w:rPr>
            </w:pPr>
          </w:p>
          <w:p w14:paraId="60E164BF" w14:textId="77777777" w:rsidR="00C30DDF" w:rsidRPr="00D11B19" w:rsidRDefault="00C30DDF" w:rsidP="005E0312">
            <w:pPr>
              <w:rPr>
                <w:rFonts w:cs="DINOT"/>
              </w:rPr>
            </w:pPr>
          </w:p>
          <w:p w14:paraId="6801448C" w14:textId="77777777" w:rsidR="00C30DDF" w:rsidRPr="00D11B19" w:rsidRDefault="00C30DDF" w:rsidP="005E0312">
            <w:pPr>
              <w:rPr>
                <w:rFonts w:cs="DINOT"/>
              </w:rPr>
            </w:pPr>
          </w:p>
          <w:p w14:paraId="0152654E" w14:textId="77777777" w:rsidR="00C30DDF" w:rsidRPr="00D11B19" w:rsidRDefault="00C30DDF" w:rsidP="005E0312">
            <w:pPr>
              <w:rPr>
                <w:rFonts w:cs="DINOT"/>
              </w:rPr>
            </w:pPr>
          </w:p>
          <w:p w14:paraId="5C28D7AE" w14:textId="77777777" w:rsidR="00C30DDF" w:rsidRPr="00D11B19" w:rsidRDefault="00C30DDF" w:rsidP="005E0312">
            <w:pPr>
              <w:rPr>
                <w:rFonts w:cs="DINOT"/>
              </w:rPr>
            </w:pPr>
          </w:p>
          <w:p w14:paraId="09C8FCFA" w14:textId="77777777" w:rsidR="00C30DDF" w:rsidRPr="00D11B19" w:rsidRDefault="00C30DDF" w:rsidP="005E0312">
            <w:pPr>
              <w:rPr>
                <w:rFonts w:cs="DINOT"/>
              </w:rPr>
            </w:pPr>
          </w:p>
          <w:p w14:paraId="67381805" w14:textId="77777777" w:rsidR="00C30DDF" w:rsidRPr="00D11B19" w:rsidRDefault="00C30DDF" w:rsidP="005E0312">
            <w:pPr>
              <w:rPr>
                <w:rFonts w:cs="DINOT"/>
              </w:rPr>
            </w:pPr>
          </w:p>
          <w:p w14:paraId="66F6F086" w14:textId="77777777" w:rsidR="00C30DDF" w:rsidRPr="00D11B19" w:rsidRDefault="00C30DDF" w:rsidP="005E0312">
            <w:pPr>
              <w:rPr>
                <w:rFonts w:cs="DINOT"/>
              </w:rPr>
            </w:pPr>
          </w:p>
          <w:p w14:paraId="5CF09B99" w14:textId="77777777" w:rsidR="00C30DDF" w:rsidRPr="00D11B19" w:rsidRDefault="00C30DDF" w:rsidP="005E0312">
            <w:pPr>
              <w:rPr>
                <w:rFonts w:cs="DINOT"/>
              </w:rPr>
            </w:pPr>
          </w:p>
          <w:p w14:paraId="1D309286" w14:textId="77777777" w:rsidR="00C30DDF" w:rsidRPr="00D11B19" w:rsidRDefault="00C30DDF" w:rsidP="005E0312">
            <w:pPr>
              <w:rPr>
                <w:rFonts w:cs="DINOT"/>
              </w:rPr>
            </w:pPr>
          </w:p>
          <w:p w14:paraId="57BEEB8F" w14:textId="77777777" w:rsidR="00C30DDF" w:rsidRPr="00D11B19" w:rsidRDefault="00C30DDF" w:rsidP="005E0312">
            <w:pPr>
              <w:rPr>
                <w:rFonts w:cs="DINOT"/>
              </w:rPr>
            </w:pPr>
          </w:p>
          <w:p w14:paraId="235C4F09" w14:textId="77777777" w:rsidR="00C30DDF" w:rsidRPr="00D11B19" w:rsidRDefault="00C30DDF" w:rsidP="005E0312">
            <w:pPr>
              <w:rPr>
                <w:rFonts w:cs="DINOT"/>
              </w:rPr>
            </w:pPr>
          </w:p>
          <w:p w14:paraId="24A2DA06" w14:textId="77777777" w:rsidR="00C30DDF" w:rsidRPr="00D11B19" w:rsidRDefault="00C30DDF" w:rsidP="005E0312">
            <w:pPr>
              <w:rPr>
                <w:rFonts w:cs="DINOT"/>
              </w:rPr>
            </w:pPr>
          </w:p>
          <w:p w14:paraId="38F8ED31" w14:textId="77777777" w:rsidR="00C30DDF" w:rsidRPr="00D11B19" w:rsidRDefault="00C30DDF" w:rsidP="005E0312">
            <w:pPr>
              <w:rPr>
                <w:rFonts w:cs="DINOT"/>
              </w:rPr>
            </w:pPr>
          </w:p>
          <w:p w14:paraId="6D50EA70" w14:textId="77777777" w:rsidR="00C30DDF" w:rsidRPr="00D11B19" w:rsidRDefault="00C30DDF" w:rsidP="005E0312">
            <w:pPr>
              <w:rPr>
                <w:rFonts w:cs="DINOT"/>
              </w:rPr>
            </w:pPr>
          </w:p>
          <w:p w14:paraId="166B190D" w14:textId="77777777" w:rsidR="00C30DDF" w:rsidRPr="00D11B19" w:rsidRDefault="00C30DDF" w:rsidP="005E0312">
            <w:pPr>
              <w:rPr>
                <w:rFonts w:cs="DINOT"/>
              </w:rPr>
            </w:pPr>
          </w:p>
        </w:tc>
      </w:tr>
    </w:tbl>
    <w:p w14:paraId="2C722707" w14:textId="77777777" w:rsidR="0072748B" w:rsidRPr="00D11B19" w:rsidRDefault="0072748B" w:rsidP="005E0312">
      <w:pPr>
        <w:rPr>
          <w:rFonts w:asciiTheme="minorHAnsi" w:hAnsiTheme="minorHAnsi" w:cs="DINOT"/>
        </w:rPr>
      </w:pPr>
    </w:p>
    <w:p w14:paraId="44C84FFD" w14:textId="5FC326FC" w:rsidR="00605814" w:rsidRPr="00D11B19" w:rsidRDefault="00605814">
      <w:pPr>
        <w:rPr>
          <w:rFonts w:asciiTheme="minorHAnsi" w:hAnsiTheme="minorHAnsi" w:cs="DINOT"/>
        </w:rPr>
      </w:pPr>
      <w:r w:rsidRPr="00D11B19">
        <w:rPr>
          <w:rFonts w:asciiTheme="minorHAnsi" w:hAnsiTheme="minorHAnsi" w:cs="DINOT"/>
        </w:rPr>
        <w:br w:type="page"/>
      </w:r>
    </w:p>
    <w:p w14:paraId="5CBB7EA4" w14:textId="77777777" w:rsidR="0072748B" w:rsidRPr="00D11B19" w:rsidRDefault="0072748B" w:rsidP="005E0312">
      <w:pPr>
        <w:rPr>
          <w:rFonts w:asciiTheme="minorHAnsi" w:hAnsiTheme="minorHAnsi" w:cs="DINOT"/>
        </w:rPr>
      </w:pPr>
    </w:p>
    <w:p w14:paraId="31B70A7D" w14:textId="77777777" w:rsidR="0072748B" w:rsidRPr="00D11B19" w:rsidRDefault="0072748B" w:rsidP="005E0312">
      <w:pPr>
        <w:rPr>
          <w:rFonts w:asciiTheme="minorHAnsi" w:hAnsiTheme="minorHAnsi" w:cs="DINOT"/>
        </w:rPr>
      </w:pPr>
    </w:p>
    <w:p w14:paraId="206A5FEE" w14:textId="7B510B6E" w:rsidR="002A7149" w:rsidRPr="00D11B19" w:rsidRDefault="002A7149" w:rsidP="005E0312">
      <w:pPr>
        <w:rPr>
          <w:rFonts w:asciiTheme="minorHAnsi" w:hAnsiTheme="minorHAnsi" w:cs="DINOT"/>
          <w:b/>
        </w:rPr>
      </w:pPr>
    </w:p>
    <w:tbl>
      <w:tblPr>
        <w:tblStyle w:val="TableGrid"/>
        <w:tblW w:w="0" w:type="auto"/>
        <w:tblLook w:val="04A0" w:firstRow="1" w:lastRow="0" w:firstColumn="1" w:lastColumn="0" w:noHBand="0" w:noVBand="1"/>
      </w:tblPr>
      <w:tblGrid>
        <w:gridCol w:w="9010"/>
      </w:tblGrid>
      <w:tr w:rsidR="002A7149" w:rsidRPr="00D11B19" w14:paraId="714ED207" w14:textId="77777777" w:rsidTr="002A7149">
        <w:tc>
          <w:tcPr>
            <w:tcW w:w="9010" w:type="dxa"/>
          </w:tcPr>
          <w:p w14:paraId="329225F2" w14:textId="77777777" w:rsidR="002A7149" w:rsidRPr="00D11B19" w:rsidRDefault="002A7149" w:rsidP="002A7149">
            <w:pPr>
              <w:rPr>
                <w:rFonts w:cs="DINOT"/>
                <w:b/>
              </w:rPr>
            </w:pPr>
            <w:r w:rsidRPr="00D11B19">
              <w:rPr>
                <w:rFonts w:cs="DINOT"/>
                <w:b/>
              </w:rPr>
              <w:t>Why have you chosen this particular group?</w:t>
            </w:r>
          </w:p>
          <w:p w14:paraId="63CA7F81" w14:textId="77777777" w:rsidR="002A7149" w:rsidRPr="00D11B19" w:rsidRDefault="002A7149" w:rsidP="005E0312">
            <w:pPr>
              <w:rPr>
                <w:rFonts w:cs="DINOT"/>
                <w:b/>
              </w:rPr>
            </w:pPr>
          </w:p>
          <w:p w14:paraId="5972A0C8" w14:textId="77777777" w:rsidR="002A7149" w:rsidRPr="00D11B19" w:rsidRDefault="002A7149" w:rsidP="005E0312">
            <w:pPr>
              <w:rPr>
                <w:rFonts w:cs="DINOT"/>
                <w:b/>
              </w:rPr>
            </w:pPr>
          </w:p>
          <w:p w14:paraId="13B9D89E" w14:textId="77777777" w:rsidR="002A7149" w:rsidRPr="00D11B19" w:rsidRDefault="002A7149" w:rsidP="005E0312">
            <w:pPr>
              <w:rPr>
                <w:rFonts w:cs="DINOT"/>
                <w:b/>
              </w:rPr>
            </w:pPr>
          </w:p>
          <w:p w14:paraId="37A8D3CE" w14:textId="77777777" w:rsidR="002A7149" w:rsidRPr="00D11B19" w:rsidRDefault="002A7149" w:rsidP="005E0312">
            <w:pPr>
              <w:rPr>
                <w:rFonts w:cs="DINOT"/>
                <w:b/>
              </w:rPr>
            </w:pPr>
          </w:p>
          <w:p w14:paraId="3B850355" w14:textId="77777777" w:rsidR="002A7149" w:rsidRPr="00D11B19" w:rsidRDefault="002A7149" w:rsidP="005E0312">
            <w:pPr>
              <w:rPr>
                <w:rFonts w:cs="DINOT"/>
                <w:b/>
              </w:rPr>
            </w:pPr>
          </w:p>
          <w:p w14:paraId="6872DF23" w14:textId="7D1713A4" w:rsidR="002A7149" w:rsidRPr="00D11B19" w:rsidRDefault="002A7149" w:rsidP="005E0312">
            <w:pPr>
              <w:rPr>
                <w:rFonts w:cs="DINOT"/>
                <w:b/>
              </w:rPr>
            </w:pPr>
          </w:p>
          <w:p w14:paraId="7959687F" w14:textId="77777777" w:rsidR="002A7149" w:rsidRPr="00D11B19" w:rsidRDefault="002A7149" w:rsidP="005E0312">
            <w:pPr>
              <w:rPr>
                <w:rFonts w:cs="DINOT"/>
                <w:b/>
              </w:rPr>
            </w:pPr>
          </w:p>
          <w:p w14:paraId="5765AB37" w14:textId="77777777" w:rsidR="002A7149" w:rsidRPr="00D11B19" w:rsidRDefault="002A7149" w:rsidP="005E0312">
            <w:pPr>
              <w:rPr>
                <w:rFonts w:cs="DINOT"/>
                <w:b/>
              </w:rPr>
            </w:pPr>
          </w:p>
          <w:p w14:paraId="57F59514" w14:textId="77777777" w:rsidR="002A7149" w:rsidRPr="00D11B19" w:rsidRDefault="002A7149" w:rsidP="005E0312">
            <w:pPr>
              <w:rPr>
                <w:rFonts w:cs="DINOT"/>
                <w:b/>
              </w:rPr>
            </w:pPr>
          </w:p>
          <w:p w14:paraId="559C1B4E" w14:textId="760ABBF5" w:rsidR="002A7149" w:rsidRPr="00D11B19" w:rsidRDefault="002A7149" w:rsidP="005E0312">
            <w:pPr>
              <w:rPr>
                <w:rFonts w:cs="DINOT"/>
                <w:b/>
              </w:rPr>
            </w:pPr>
          </w:p>
          <w:p w14:paraId="14D98E88" w14:textId="6F308640" w:rsidR="002A7149" w:rsidRPr="00D11B19" w:rsidRDefault="002A7149" w:rsidP="005E0312">
            <w:pPr>
              <w:rPr>
                <w:rFonts w:cs="DINOT"/>
                <w:b/>
              </w:rPr>
            </w:pPr>
          </w:p>
          <w:p w14:paraId="339B38DE" w14:textId="77777777" w:rsidR="002A7149" w:rsidRPr="00D11B19" w:rsidRDefault="002A7149" w:rsidP="005E0312">
            <w:pPr>
              <w:rPr>
                <w:rFonts w:cs="DINOT"/>
                <w:b/>
              </w:rPr>
            </w:pPr>
          </w:p>
          <w:p w14:paraId="501057E8" w14:textId="77777777" w:rsidR="002A7149" w:rsidRPr="00D11B19" w:rsidRDefault="002A7149" w:rsidP="005E0312">
            <w:pPr>
              <w:rPr>
                <w:rFonts w:cs="DINOT"/>
                <w:b/>
              </w:rPr>
            </w:pPr>
          </w:p>
          <w:p w14:paraId="354D15C3" w14:textId="6948994D" w:rsidR="002A7149" w:rsidRPr="00D11B19" w:rsidRDefault="002A7149" w:rsidP="005E0312">
            <w:pPr>
              <w:rPr>
                <w:rFonts w:cs="DINOT"/>
                <w:b/>
              </w:rPr>
            </w:pPr>
          </w:p>
          <w:p w14:paraId="212E1968" w14:textId="00917CFB" w:rsidR="002A7149" w:rsidRPr="00D11B19" w:rsidRDefault="002A7149" w:rsidP="005E0312">
            <w:pPr>
              <w:rPr>
                <w:rFonts w:cs="DINOT"/>
                <w:b/>
              </w:rPr>
            </w:pPr>
          </w:p>
          <w:p w14:paraId="6874669F" w14:textId="77777777" w:rsidR="002A7149" w:rsidRPr="00D11B19" w:rsidRDefault="002A7149" w:rsidP="005E0312">
            <w:pPr>
              <w:rPr>
                <w:rFonts w:cs="DINOT"/>
                <w:b/>
              </w:rPr>
            </w:pPr>
          </w:p>
          <w:p w14:paraId="4CC9B5C3" w14:textId="036505CC" w:rsidR="002A7149" w:rsidRPr="00D11B19" w:rsidRDefault="002A7149" w:rsidP="005E0312">
            <w:pPr>
              <w:rPr>
                <w:rFonts w:cs="DINOT"/>
                <w:b/>
              </w:rPr>
            </w:pPr>
          </w:p>
        </w:tc>
      </w:tr>
    </w:tbl>
    <w:p w14:paraId="07D6163D" w14:textId="77777777" w:rsidR="002A7149" w:rsidRPr="00D11B19" w:rsidRDefault="002A7149" w:rsidP="005E0312">
      <w:pPr>
        <w:rPr>
          <w:rFonts w:asciiTheme="minorHAnsi" w:hAnsiTheme="minorHAnsi" w:cs="DINOT"/>
          <w:b/>
        </w:rPr>
      </w:pPr>
    </w:p>
    <w:p w14:paraId="1F574C43" w14:textId="4FC76220" w:rsidR="005E0312" w:rsidRPr="00D11B19" w:rsidRDefault="002A7149" w:rsidP="005E0312">
      <w:pPr>
        <w:rPr>
          <w:rFonts w:asciiTheme="minorHAnsi" w:hAnsiTheme="minorHAnsi" w:cs="DINOT"/>
          <w:b/>
        </w:rPr>
      </w:pPr>
      <w:r w:rsidRPr="00D11B19">
        <w:rPr>
          <w:rFonts w:asciiTheme="minorHAnsi" w:hAnsiTheme="minorHAnsi" w:cs="DINOT"/>
          <w:b/>
        </w:rPr>
        <w:t>About Your Activity:</w:t>
      </w:r>
    </w:p>
    <w:p w14:paraId="25AB43E1" w14:textId="77777777" w:rsidR="005E0312" w:rsidRPr="00D11B19" w:rsidRDefault="005E0312" w:rsidP="005E0312">
      <w:pPr>
        <w:rPr>
          <w:rFonts w:asciiTheme="minorHAnsi" w:hAnsiTheme="minorHAnsi" w:cs="DINOT"/>
          <w:b/>
        </w:rPr>
      </w:pPr>
    </w:p>
    <w:tbl>
      <w:tblPr>
        <w:tblStyle w:val="TableGrid"/>
        <w:tblW w:w="0" w:type="auto"/>
        <w:tblLook w:val="04A0" w:firstRow="1" w:lastRow="0" w:firstColumn="1" w:lastColumn="0" w:noHBand="0" w:noVBand="1"/>
      </w:tblPr>
      <w:tblGrid>
        <w:gridCol w:w="9010"/>
      </w:tblGrid>
      <w:tr w:rsidR="005E0312" w:rsidRPr="00D11B19" w14:paraId="62E809D8" w14:textId="77777777" w:rsidTr="3477EEBB">
        <w:tc>
          <w:tcPr>
            <w:tcW w:w="9010" w:type="dxa"/>
          </w:tcPr>
          <w:p w14:paraId="1FAD00F8" w14:textId="5C4D4384" w:rsidR="005E0312" w:rsidRPr="00D11B19" w:rsidRDefault="002A7149" w:rsidP="0072748B">
            <w:pPr>
              <w:spacing w:before="120" w:after="120"/>
              <w:rPr>
                <w:rFonts w:cs="DINOT"/>
              </w:rPr>
            </w:pPr>
            <w:r w:rsidRPr="00D11B19">
              <w:rPr>
                <w:rFonts w:cs="DINOT"/>
              </w:rPr>
              <w:t>How are you planning to spend your voucher? Please include the Cultural Provider you hope to spend your money on, the type of event (e.g. attend a performance) and the art form(s) that your activity covers. If you are undecided, please give us a shortlist of the Providers that you are interested in working with.</w:t>
            </w:r>
            <w:r w:rsidRPr="00D11B19">
              <w:rPr>
                <w:rFonts w:cs="DINOT"/>
              </w:rPr>
              <w:tab/>
            </w:r>
          </w:p>
          <w:p w14:paraId="7B46217C" w14:textId="77777777" w:rsidR="005E0312" w:rsidRPr="00D11B19" w:rsidRDefault="005E0312" w:rsidP="0072748B">
            <w:pPr>
              <w:spacing w:before="120" w:after="120"/>
              <w:rPr>
                <w:rFonts w:cs="DINOT"/>
              </w:rPr>
            </w:pPr>
          </w:p>
          <w:p w14:paraId="53E1212B" w14:textId="77777777" w:rsidR="002A7149" w:rsidRPr="00D11B19" w:rsidRDefault="002A7149" w:rsidP="0072748B">
            <w:pPr>
              <w:spacing w:before="120" w:after="120"/>
              <w:rPr>
                <w:rFonts w:cs="DINOT"/>
              </w:rPr>
            </w:pPr>
          </w:p>
          <w:p w14:paraId="7EBBC487" w14:textId="77777777" w:rsidR="002A7149" w:rsidRPr="00D11B19" w:rsidRDefault="002A7149" w:rsidP="0072748B">
            <w:pPr>
              <w:spacing w:before="120" w:after="120"/>
              <w:rPr>
                <w:rFonts w:cs="DINOT"/>
              </w:rPr>
            </w:pPr>
          </w:p>
          <w:p w14:paraId="40176C23" w14:textId="64E15A9D" w:rsidR="002A7149" w:rsidRPr="00D11B19" w:rsidRDefault="002A7149" w:rsidP="0072748B">
            <w:pPr>
              <w:spacing w:before="120" w:after="120"/>
              <w:rPr>
                <w:rFonts w:cs="DINOT"/>
              </w:rPr>
            </w:pPr>
          </w:p>
          <w:p w14:paraId="345E1B31" w14:textId="77777777" w:rsidR="002A7149" w:rsidRPr="00D11B19" w:rsidRDefault="002A7149" w:rsidP="0072748B">
            <w:pPr>
              <w:spacing w:before="120" w:after="120"/>
              <w:rPr>
                <w:rFonts w:cs="DINOT"/>
              </w:rPr>
            </w:pPr>
          </w:p>
          <w:p w14:paraId="50988670" w14:textId="77777777" w:rsidR="002A7149" w:rsidRPr="00D11B19" w:rsidRDefault="002A7149" w:rsidP="0072748B">
            <w:pPr>
              <w:spacing w:before="120" w:after="120"/>
              <w:rPr>
                <w:rFonts w:cs="DINOT"/>
              </w:rPr>
            </w:pPr>
          </w:p>
          <w:p w14:paraId="3B2993FA" w14:textId="77777777" w:rsidR="002A7149" w:rsidRPr="00D11B19" w:rsidRDefault="002A7149" w:rsidP="0072748B">
            <w:pPr>
              <w:spacing w:before="120" w:after="120"/>
              <w:rPr>
                <w:rFonts w:cs="DINOT"/>
              </w:rPr>
            </w:pPr>
          </w:p>
          <w:p w14:paraId="4755F61C" w14:textId="77777777" w:rsidR="002A7149" w:rsidRPr="00D11B19" w:rsidRDefault="002A7149" w:rsidP="0072748B">
            <w:pPr>
              <w:spacing w:before="120" w:after="120"/>
              <w:rPr>
                <w:rFonts w:cs="DINOT"/>
              </w:rPr>
            </w:pPr>
          </w:p>
          <w:p w14:paraId="6E4C3841" w14:textId="77777777" w:rsidR="002A7149" w:rsidRPr="00D11B19" w:rsidRDefault="002A7149" w:rsidP="0072748B">
            <w:pPr>
              <w:spacing w:before="120" w:after="120"/>
              <w:rPr>
                <w:rFonts w:cs="DINOT"/>
              </w:rPr>
            </w:pPr>
          </w:p>
          <w:p w14:paraId="4DD0AC0B" w14:textId="0A4E0616" w:rsidR="002A7149" w:rsidRPr="00D11B19" w:rsidRDefault="002A7149" w:rsidP="0072748B">
            <w:pPr>
              <w:spacing w:before="120" w:after="120"/>
              <w:rPr>
                <w:rFonts w:cs="DINOT"/>
              </w:rPr>
            </w:pPr>
          </w:p>
        </w:tc>
      </w:tr>
    </w:tbl>
    <w:p w14:paraId="34BAF2DC" w14:textId="0EEED40A" w:rsidR="002A7149" w:rsidRPr="00D11B19" w:rsidRDefault="002A7149" w:rsidP="3477EEBB">
      <w:pPr>
        <w:rPr>
          <w:rFonts w:asciiTheme="minorHAnsi" w:hAnsiTheme="minorHAnsi" w:cs="DINOT"/>
          <w:b/>
          <w:bCs/>
        </w:rPr>
      </w:pPr>
    </w:p>
    <w:p w14:paraId="4B73ED73" w14:textId="77777777" w:rsidR="00DA6A21" w:rsidRPr="00D11B19" w:rsidRDefault="00DA6A21" w:rsidP="005E0312">
      <w:pPr>
        <w:rPr>
          <w:rFonts w:asciiTheme="minorHAnsi" w:hAnsiTheme="minorHAnsi" w:cs="DINOT"/>
          <w:b/>
        </w:rPr>
      </w:pPr>
    </w:p>
    <w:p w14:paraId="3E307D14" w14:textId="653B300C" w:rsidR="002A7149" w:rsidRPr="00D11B19" w:rsidRDefault="002A7149" w:rsidP="005E0312">
      <w:pPr>
        <w:rPr>
          <w:rFonts w:asciiTheme="minorHAnsi" w:hAnsiTheme="minorHAnsi" w:cs="DINOT"/>
          <w:b/>
        </w:rPr>
      </w:pPr>
    </w:p>
    <w:tbl>
      <w:tblPr>
        <w:tblStyle w:val="TableGrid"/>
        <w:tblW w:w="0" w:type="auto"/>
        <w:tblLook w:val="04A0" w:firstRow="1" w:lastRow="0" w:firstColumn="1" w:lastColumn="0" w:noHBand="0" w:noVBand="1"/>
      </w:tblPr>
      <w:tblGrid>
        <w:gridCol w:w="9010"/>
      </w:tblGrid>
      <w:tr w:rsidR="002A7149" w:rsidRPr="00D11B19" w14:paraId="701D79B9" w14:textId="77777777" w:rsidTr="002A7149">
        <w:tc>
          <w:tcPr>
            <w:tcW w:w="9010" w:type="dxa"/>
          </w:tcPr>
          <w:p w14:paraId="00FA40E0" w14:textId="77777777" w:rsidR="002A7149" w:rsidRPr="00D11B19" w:rsidRDefault="002A7149" w:rsidP="005E0312">
            <w:pPr>
              <w:rPr>
                <w:rFonts w:cs="DINOT"/>
                <w:b/>
              </w:rPr>
            </w:pPr>
            <w:r w:rsidRPr="00D11B19">
              <w:rPr>
                <w:rFonts w:cs="DINOT"/>
                <w:b/>
              </w:rPr>
              <w:lastRenderedPageBreak/>
              <w:t>Please explain briefly why you have chosen this activity for your group. How do you hope they will benefit from it? Please include how you feel the activity will support their needs.</w:t>
            </w:r>
          </w:p>
          <w:p w14:paraId="1BA01599" w14:textId="77777777" w:rsidR="002A7149" w:rsidRPr="00D11B19" w:rsidRDefault="002A7149" w:rsidP="005E0312">
            <w:pPr>
              <w:rPr>
                <w:rFonts w:cs="DINOT"/>
                <w:b/>
              </w:rPr>
            </w:pPr>
          </w:p>
          <w:p w14:paraId="50AB666C" w14:textId="77777777" w:rsidR="002A7149" w:rsidRPr="00D11B19" w:rsidRDefault="002A7149" w:rsidP="005E0312">
            <w:pPr>
              <w:rPr>
                <w:rFonts w:cs="DINOT"/>
                <w:b/>
              </w:rPr>
            </w:pPr>
          </w:p>
          <w:p w14:paraId="3D2C7896" w14:textId="77777777" w:rsidR="002A7149" w:rsidRPr="00D11B19" w:rsidRDefault="002A7149" w:rsidP="005E0312">
            <w:pPr>
              <w:rPr>
                <w:rFonts w:cs="DINOT"/>
                <w:b/>
              </w:rPr>
            </w:pPr>
          </w:p>
          <w:p w14:paraId="18A4792B" w14:textId="77777777" w:rsidR="002A7149" w:rsidRPr="00D11B19" w:rsidRDefault="002A7149" w:rsidP="005E0312">
            <w:pPr>
              <w:rPr>
                <w:rFonts w:cs="DINOT"/>
                <w:b/>
              </w:rPr>
            </w:pPr>
          </w:p>
          <w:p w14:paraId="56B8BA38" w14:textId="77777777" w:rsidR="002A7149" w:rsidRPr="00D11B19" w:rsidRDefault="002A7149" w:rsidP="005E0312">
            <w:pPr>
              <w:rPr>
                <w:rFonts w:cs="DINOT"/>
                <w:b/>
              </w:rPr>
            </w:pPr>
          </w:p>
          <w:p w14:paraId="56C5F378" w14:textId="77777777" w:rsidR="002A7149" w:rsidRPr="00D11B19" w:rsidRDefault="002A7149" w:rsidP="005E0312">
            <w:pPr>
              <w:rPr>
                <w:rFonts w:cs="DINOT"/>
                <w:b/>
              </w:rPr>
            </w:pPr>
          </w:p>
          <w:p w14:paraId="1F0EB9FA" w14:textId="77777777" w:rsidR="002A7149" w:rsidRPr="00D11B19" w:rsidRDefault="002A7149" w:rsidP="005E0312">
            <w:pPr>
              <w:rPr>
                <w:rFonts w:cs="DINOT"/>
                <w:b/>
              </w:rPr>
            </w:pPr>
          </w:p>
          <w:p w14:paraId="3907B463" w14:textId="77777777" w:rsidR="002A7149" w:rsidRPr="00D11B19" w:rsidRDefault="002A7149" w:rsidP="005E0312">
            <w:pPr>
              <w:rPr>
                <w:rFonts w:cs="DINOT"/>
                <w:b/>
              </w:rPr>
            </w:pPr>
          </w:p>
          <w:p w14:paraId="4FBD9EB1" w14:textId="77777777" w:rsidR="002A7149" w:rsidRPr="00D11B19" w:rsidRDefault="002A7149" w:rsidP="005E0312">
            <w:pPr>
              <w:rPr>
                <w:rFonts w:cs="DINOT"/>
                <w:b/>
              </w:rPr>
            </w:pPr>
          </w:p>
          <w:p w14:paraId="4F40810E" w14:textId="77777777" w:rsidR="002A7149" w:rsidRPr="00D11B19" w:rsidRDefault="002A7149" w:rsidP="005E0312">
            <w:pPr>
              <w:rPr>
                <w:rFonts w:cs="DINOT"/>
                <w:b/>
              </w:rPr>
            </w:pPr>
          </w:p>
          <w:p w14:paraId="4160B244" w14:textId="77777777" w:rsidR="002A7149" w:rsidRPr="00D11B19" w:rsidRDefault="002A7149" w:rsidP="005E0312">
            <w:pPr>
              <w:rPr>
                <w:rFonts w:cs="DINOT"/>
                <w:b/>
              </w:rPr>
            </w:pPr>
          </w:p>
          <w:p w14:paraId="6606F682" w14:textId="77777777" w:rsidR="002A7149" w:rsidRPr="00D11B19" w:rsidRDefault="002A7149" w:rsidP="005E0312">
            <w:pPr>
              <w:rPr>
                <w:rFonts w:cs="DINOT"/>
                <w:b/>
              </w:rPr>
            </w:pPr>
          </w:p>
          <w:p w14:paraId="0F4CF924" w14:textId="77777777" w:rsidR="002A7149" w:rsidRPr="00D11B19" w:rsidRDefault="002A7149" w:rsidP="005E0312">
            <w:pPr>
              <w:rPr>
                <w:rFonts w:cs="DINOT"/>
                <w:b/>
              </w:rPr>
            </w:pPr>
          </w:p>
          <w:p w14:paraId="3CB1E778" w14:textId="77777777" w:rsidR="002A7149" w:rsidRPr="00D11B19" w:rsidRDefault="002A7149" w:rsidP="005E0312">
            <w:pPr>
              <w:rPr>
                <w:rFonts w:cs="DINOT"/>
                <w:b/>
              </w:rPr>
            </w:pPr>
          </w:p>
          <w:p w14:paraId="3019FD77" w14:textId="16FE8145" w:rsidR="002A7149" w:rsidRPr="00D11B19" w:rsidRDefault="002A7149" w:rsidP="005E0312">
            <w:pPr>
              <w:rPr>
                <w:rFonts w:cs="DINOT"/>
                <w:b/>
              </w:rPr>
            </w:pPr>
          </w:p>
        </w:tc>
      </w:tr>
    </w:tbl>
    <w:p w14:paraId="2AAF2DA7" w14:textId="1009B14D" w:rsidR="002A7149" w:rsidRPr="00D11B19" w:rsidRDefault="002A7149" w:rsidP="005E0312">
      <w:pPr>
        <w:rPr>
          <w:rFonts w:asciiTheme="minorHAnsi" w:hAnsiTheme="minorHAnsi" w:cs="DINOT"/>
          <w:b/>
        </w:rPr>
      </w:pPr>
    </w:p>
    <w:p w14:paraId="5A95422B" w14:textId="77777777" w:rsidR="00984BFF" w:rsidRPr="00D11B19" w:rsidRDefault="00984BFF" w:rsidP="00984BFF">
      <w:pPr>
        <w:pStyle w:val="ListParagraph"/>
        <w:rPr>
          <w:rFonts w:asciiTheme="minorHAnsi" w:hAnsiTheme="minorHAnsi" w:cs="DINOT"/>
        </w:rPr>
      </w:pPr>
    </w:p>
    <w:p w14:paraId="17A2FD2E" w14:textId="09F12EE3" w:rsidR="00984BFF" w:rsidRPr="00D11B19" w:rsidRDefault="0C10FB25" w:rsidP="0C10FB25">
      <w:pPr>
        <w:rPr>
          <w:rFonts w:asciiTheme="minorHAnsi" w:hAnsiTheme="minorHAnsi" w:cs="DINOT"/>
        </w:rPr>
      </w:pPr>
      <w:r w:rsidRPr="00D11B19">
        <w:rPr>
          <w:rFonts w:asciiTheme="minorHAnsi" w:hAnsiTheme="minorHAnsi" w:cs="DINOT"/>
        </w:rPr>
        <w:t xml:space="preserve">Thank you for taking the time to provide us with this data. </w:t>
      </w:r>
    </w:p>
    <w:p w14:paraId="416E23AE" w14:textId="34081496" w:rsidR="0C54C7DD" w:rsidRPr="00D11B19" w:rsidRDefault="0C54C7DD" w:rsidP="0C54C7DD">
      <w:pPr>
        <w:rPr>
          <w:rFonts w:asciiTheme="minorHAnsi" w:hAnsiTheme="minorHAnsi" w:cs="DINOT"/>
        </w:rPr>
      </w:pPr>
    </w:p>
    <w:p w14:paraId="03020367" w14:textId="13C5A4CA" w:rsidR="00984BFF" w:rsidRPr="00D11B19" w:rsidRDefault="3477EEBB" w:rsidP="3477EEBB">
      <w:pPr>
        <w:rPr>
          <w:rFonts w:asciiTheme="minorHAnsi" w:hAnsiTheme="minorHAnsi" w:cs="DINOT"/>
        </w:rPr>
      </w:pPr>
      <w:r w:rsidRPr="00D11B19">
        <w:rPr>
          <w:rFonts w:asciiTheme="minorHAnsi" w:hAnsiTheme="minorHAnsi" w:cs="DINOT"/>
        </w:rPr>
        <w:t xml:space="preserve">Would you like to join our mailing list? It’s a great way to receive information about cultural opportunities, professional development opportunities and fundraising support for creative and cultural activities. We won’t share your details with any third parties and will only ever contact you with information and opportunities pertaining to The Culture Challenge. </w:t>
      </w:r>
    </w:p>
    <w:p w14:paraId="1755DEF6" w14:textId="25172F5D" w:rsidR="266688C2" w:rsidRPr="00D11B19" w:rsidRDefault="266688C2" w:rsidP="266688C2">
      <w:pPr>
        <w:rPr>
          <w:rFonts w:asciiTheme="minorHAnsi" w:hAnsiTheme="minorHAnsi" w:cs="DINOT"/>
        </w:rPr>
      </w:pPr>
    </w:p>
    <w:p w14:paraId="6D3B33F7" w14:textId="1E8514A7" w:rsidR="0C54C7DD" w:rsidRPr="00D11B19" w:rsidRDefault="0C54C7DD" w:rsidP="0C54C7DD">
      <w:pPr>
        <w:rPr>
          <w:rFonts w:asciiTheme="minorHAnsi" w:hAnsiTheme="minorHAnsi" w:cs="DINOT"/>
        </w:rPr>
      </w:pPr>
      <w:r w:rsidRPr="00D11B19">
        <w:rPr>
          <w:rFonts w:asciiTheme="minorHAnsi" w:hAnsiTheme="minorHAnsi" w:cs="DINOT"/>
        </w:rPr>
        <w:t>Yes, please add me to The Culture Challenge e-newsletter mailing list. My email address email is: .....................................................................................................</w:t>
      </w:r>
    </w:p>
    <w:p w14:paraId="13477905" w14:textId="0F619BD6" w:rsidR="266688C2" w:rsidRPr="00D11B19" w:rsidRDefault="266688C2" w:rsidP="266688C2">
      <w:pPr>
        <w:rPr>
          <w:rFonts w:asciiTheme="minorHAnsi" w:hAnsiTheme="minorHAnsi" w:cs="DINOT"/>
        </w:rPr>
      </w:pPr>
    </w:p>
    <w:p w14:paraId="541B03A3" w14:textId="61E44237" w:rsidR="00984BFF" w:rsidRPr="00D11B19" w:rsidRDefault="0C10FB25" w:rsidP="0C10FB25">
      <w:pPr>
        <w:rPr>
          <w:rFonts w:asciiTheme="minorHAnsi" w:hAnsiTheme="minorHAnsi" w:cs="DINOT"/>
        </w:rPr>
      </w:pPr>
      <w:r w:rsidRPr="00D11B19">
        <w:rPr>
          <w:rFonts w:asciiTheme="minorHAnsi" w:hAnsiTheme="minorHAnsi" w:cs="DINOT"/>
        </w:rPr>
        <w:t xml:space="preserve">Please complete and return your application form as soon as possible via post to: The Culture Challenge, 104 Midland Road, Bedford, MK40 1QE, or electronically by emailing </w:t>
      </w:r>
      <w:hyperlink r:id="rId10">
        <w:r w:rsidRPr="00D11B19">
          <w:rPr>
            <w:rStyle w:val="Hyperlink"/>
            <w:rFonts w:asciiTheme="minorHAnsi" w:hAnsiTheme="minorHAnsi" w:cs="DINOT"/>
          </w:rPr>
          <w:t>JoA@bedfordcreativearts.org.uk</w:t>
        </w:r>
      </w:hyperlink>
      <w:r w:rsidRPr="00D11B19">
        <w:rPr>
          <w:rFonts w:asciiTheme="minorHAnsi" w:hAnsiTheme="minorHAnsi" w:cs="DINOT"/>
        </w:rPr>
        <w:t>.</w:t>
      </w:r>
    </w:p>
    <w:p w14:paraId="75CF249F" w14:textId="72D9729F" w:rsidR="00DA6A21" w:rsidRPr="00D11B19" w:rsidRDefault="00DA6A21" w:rsidP="00984BFF">
      <w:pPr>
        <w:rPr>
          <w:rFonts w:asciiTheme="minorHAnsi" w:hAnsiTheme="minorHAnsi" w:cs="DINOT"/>
        </w:rPr>
      </w:pPr>
    </w:p>
    <w:p w14:paraId="1B0F235E" w14:textId="21C5A894" w:rsidR="00DA6A21" w:rsidRPr="00D11B19" w:rsidRDefault="00DA6A21" w:rsidP="00DA6A21">
      <w:pPr>
        <w:jc w:val="center"/>
        <w:rPr>
          <w:rFonts w:asciiTheme="minorHAnsi" w:hAnsiTheme="minorHAnsi" w:cs="DINOT"/>
          <w:b/>
        </w:rPr>
      </w:pPr>
      <w:r w:rsidRPr="00D11B19">
        <w:rPr>
          <w:rFonts w:asciiTheme="minorHAnsi" w:hAnsiTheme="minorHAnsi" w:cs="DINOT"/>
          <w:b/>
        </w:rPr>
        <w:t>Thank you for your time.</w:t>
      </w:r>
      <w:bookmarkEnd w:id="0"/>
    </w:p>
    <w:sectPr w:rsidR="00DA6A21" w:rsidRPr="00D11B19" w:rsidSect="00F451FB">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AD82D" w14:textId="77777777" w:rsidR="00D55DBA" w:rsidRDefault="00D55DBA" w:rsidP="00823519">
      <w:r>
        <w:separator/>
      </w:r>
    </w:p>
  </w:endnote>
  <w:endnote w:type="continuationSeparator" w:id="0">
    <w:p w14:paraId="53B672B8" w14:textId="77777777" w:rsidR="00D55DBA" w:rsidRDefault="00D55DBA" w:rsidP="0082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OT">
    <w:altName w:val="Segoe Script"/>
    <w:panose1 w:val="00000000000000000000"/>
    <w:charset w:val="00"/>
    <w:family w:val="swiss"/>
    <w:notTrueType/>
    <w:pitch w:val="variable"/>
    <w:sig w:usb0="00000003" w:usb1="4000207B"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9FB18" w14:textId="77777777" w:rsidR="00C30DDF" w:rsidRDefault="00C30D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C151" w14:textId="77777777" w:rsidR="00C30DDF" w:rsidRDefault="00C30D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771D6" w14:textId="77777777" w:rsidR="00C30DDF" w:rsidRDefault="00C30D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6EF75" w14:textId="77777777" w:rsidR="00D55DBA" w:rsidRDefault="00D55DBA" w:rsidP="00823519">
      <w:r>
        <w:separator/>
      </w:r>
    </w:p>
  </w:footnote>
  <w:footnote w:type="continuationSeparator" w:id="0">
    <w:p w14:paraId="7DF4007F" w14:textId="77777777" w:rsidR="00D55DBA" w:rsidRDefault="00D55DBA" w:rsidP="00823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C4AF" w14:textId="77777777" w:rsidR="00C30DDF" w:rsidRDefault="00D55DBA">
    <w:pPr>
      <w:pStyle w:val="Header"/>
    </w:pPr>
    <w:r>
      <w:rPr>
        <w:noProof/>
      </w:rPr>
      <w:pict w14:anchorId="59D90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25pt;height:858.95pt;z-index:-251658752;mso-position-horizontal:center;mso-position-horizontal-relative:margin;mso-position-vertical:center;mso-position-vertical-relative:margin" o:allowincell="f">
          <v:imagedata r:id="rId1" o:title="BCA_8023_CC_BCA_Letterhead_A4_AW-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7AA3" w14:textId="3A457378" w:rsidR="00C30DDF" w:rsidRDefault="006F1620" w:rsidP="3477EEBB">
    <w:pPr>
      <w:pStyle w:val="Header"/>
      <w:ind w:left="2880"/>
    </w:pPr>
    <w:r>
      <w:br/>
    </w:r>
    <w:r>
      <w:br/>
    </w:r>
    <w:r w:rsidR="00D55DBA">
      <w:rPr>
        <w:noProof/>
      </w:rPr>
      <w:pict w14:anchorId="2A20B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612.25pt;height:858.95pt;z-index:-251659776;mso-position-horizontal:center;mso-position-horizontal-relative:margin;mso-position-vertical:center;mso-position-vertical-relative:margin" o:allowincell="f">
          <v:imagedata r:id="rId1" o:title="BCA_8023_CC_BCA_Letterhead_A4_AW-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D40D" w14:textId="77777777" w:rsidR="00C30DDF" w:rsidRDefault="00D55DBA">
    <w:pPr>
      <w:pStyle w:val="Header"/>
    </w:pPr>
    <w:r>
      <w:rPr>
        <w:noProof/>
      </w:rPr>
      <w:pict w14:anchorId="46118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25pt;height:858.95pt;z-index:-251657728;mso-position-horizontal:center;mso-position-horizontal-relative:margin;mso-position-vertical:center;mso-position-vertical-relative:margin" o:allowincell="f">
          <v:imagedata r:id="rId1" o:title="BCA_8023_CC_BCA_Letterhead_A4_AW-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C61FC"/>
    <w:multiLevelType w:val="hybridMultilevel"/>
    <w:tmpl w:val="779A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9AB"/>
    <w:rsid w:val="00053D39"/>
    <w:rsid w:val="00141A66"/>
    <w:rsid w:val="00175C40"/>
    <w:rsid w:val="001A40FB"/>
    <w:rsid w:val="002A7149"/>
    <w:rsid w:val="00440714"/>
    <w:rsid w:val="0049195F"/>
    <w:rsid w:val="005E0312"/>
    <w:rsid w:val="00605814"/>
    <w:rsid w:val="006771B8"/>
    <w:rsid w:val="006844D6"/>
    <w:rsid w:val="006C117A"/>
    <w:rsid w:val="006F1620"/>
    <w:rsid w:val="007025E9"/>
    <w:rsid w:val="0072748B"/>
    <w:rsid w:val="008006DE"/>
    <w:rsid w:val="00823519"/>
    <w:rsid w:val="00902B0B"/>
    <w:rsid w:val="00984BFF"/>
    <w:rsid w:val="009D625B"/>
    <w:rsid w:val="00AF26DB"/>
    <w:rsid w:val="00AF2A32"/>
    <w:rsid w:val="00B469AB"/>
    <w:rsid w:val="00BE5655"/>
    <w:rsid w:val="00C30DDF"/>
    <w:rsid w:val="00D11B19"/>
    <w:rsid w:val="00D55DBA"/>
    <w:rsid w:val="00D841B3"/>
    <w:rsid w:val="00DA4E69"/>
    <w:rsid w:val="00DA6A21"/>
    <w:rsid w:val="00DD47C5"/>
    <w:rsid w:val="00E95032"/>
    <w:rsid w:val="00F451FB"/>
    <w:rsid w:val="00F53FDF"/>
    <w:rsid w:val="00F55D13"/>
    <w:rsid w:val="0C10FB25"/>
    <w:rsid w:val="0C54C7DD"/>
    <w:rsid w:val="161DB12F"/>
    <w:rsid w:val="1B0D9868"/>
    <w:rsid w:val="261510E2"/>
    <w:rsid w:val="266688C2"/>
    <w:rsid w:val="3477EE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C1856C3"/>
  <w14:defaultImageDpi w14:val="32767"/>
  <w15:docId w15:val="{1B03434C-E850-4E3F-B08F-7BC0A5FD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519"/>
    <w:pPr>
      <w:tabs>
        <w:tab w:val="center" w:pos="4513"/>
        <w:tab w:val="right" w:pos="9026"/>
      </w:tabs>
    </w:pPr>
  </w:style>
  <w:style w:type="character" w:customStyle="1" w:styleId="HeaderChar">
    <w:name w:val="Header Char"/>
    <w:basedOn w:val="DefaultParagraphFont"/>
    <w:link w:val="Header"/>
    <w:uiPriority w:val="99"/>
    <w:rsid w:val="00823519"/>
  </w:style>
  <w:style w:type="paragraph" w:styleId="Footer">
    <w:name w:val="footer"/>
    <w:basedOn w:val="Normal"/>
    <w:link w:val="FooterChar"/>
    <w:uiPriority w:val="99"/>
    <w:unhideWhenUsed/>
    <w:rsid w:val="00823519"/>
    <w:pPr>
      <w:tabs>
        <w:tab w:val="center" w:pos="4513"/>
        <w:tab w:val="right" w:pos="9026"/>
      </w:tabs>
    </w:pPr>
  </w:style>
  <w:style w:type="character" w:customStyle="1" w:styleId="FooterChar">
    <w:name w:val="Footer Char"/>
    <w:basedOn w:val="DefaultParagraphFont"/>
    <w:link w:val="Footer"/>
    <w:uiPriority w:val="99"/>
    <w:rsid w:val="00823519"/>
  </w:style>
  <w:style w:type="table" w:styleId="TableGrid">
    <w:name w:val="Table Grid"/>
    <w:basedOn w:val="TableNormal"/>
    <w:uiPriority w:val="39"/>
    <w:rsid w:val="006771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2A7149"/>
    <w:pPr>
      <w:ind w:left="720"/>
      <w:contextualSpacing/>
    </w:pPr>
  </w:style>
  <w:style w:type="character" w:styleId="Hyperlink">
    <w:name w:val="Hyperlink"/>
    <w:basedOn w:val="DefaultParagraphFont"/>
    <w:uiPriority w:val="99"/>
    <w:unhideWhenUsed/>
    <w:rsid w:val="00DA6A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JoA@bedfordcreativear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co3\Downloads\Bedord%20Creative%20Arts%20Letterhead%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6672077FC69E489D2D37EDCCD50F9D" ma:contentTypeVersion="12" ma:contentTypeDescription="Create a new document." ma:contentTypeScope="" ma:versionID="06a064578d6e131dfc5c5587224a602b">
  <xsd:schema xmlns:xsd="http://www.w3.org/2001/XMLSchema" xmlns:xs="http://www.w3.org/2001/XMLSchema" xmlns:p="http://schemas.microsoft.com/office/2006/metadata/properties" xmlns:ns2="600f356d-4e6f-40fc-a81c-3ff0489e15ac" xmlns:ns3="0d5d578d-e314-4b0a-8a2d-ae33d2d2dcd6" targetNamespace="http://schemas.microsoft.com/office/2006/metadata/properties" ma:root="true" ma:fieldsID="7670ba30bbee8c657fffca10f7fb1575" ns2:_="" ns3:_="">
    <xsd:import namespace="600f356d-4e6f-40fc-a81c-3ff0489e15ac"/>
    <xsd:import namespace="0d5d578d-e314-4b0a-8a2d-ae33d2d2dcd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_x006a_wn9"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356d-4e6f-40fc-a81c-3ff0489e15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5d578d-e314-4b0a-8a2d-ae33d2d2dcd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_x006a_wn9" ma:index="17" nillable="true" ma:displayName="Date and Time" ma:internalName="_x006a_wn9">
      <xsd:simpleType>
        <xsd:restriction base="dms:DateTime"/>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6a_wn9 xmlns="0d5d578d-e314-4b0a-8a2d-ae33d2d2dcd6" xsi:nil="true"/>
    <LastSharedByUser xmlns="600f356d-4e6f-40fc-a81c-3ff0489e15ac" xsi:nil="true"/>
    <SharedWithUsers xmlns="600f356d-4e6f-40fc-a81c-3ff0489e15ac">
      <UserInfo>
        <DisplayName/>
        <AccountId xsi:nil="true"/>
        <AccountType/>
      </UserInfo>
    </SharedWithUsers>
    <LastSharedByTime xmlns="600f356d-4e6f-40fc-a81c-3ff0489e15ac" xsi:nil="true"/>
  </documentManagement>
</p:properties>
</file>

<file path=customXml/itemProps1.xml><?xml version="1.0" encoding="utf-8"?>
<ds:datastoreItem xmlns:ds="http://schemas.openxmlformats.org/officeDocument/2006/customXml" ds:itemID="{521C0E06-344C-4BE6-9C2D-BBFB20CF1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356d-4e6f-40fc-a81c-3ff0489e15ac"/>
    <ds:schemaRef ds:uri="0d5d578d-e314-4b0a-8a2d-ae33d2d2d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E1BDB-013E-480C-84A3-347D8BC04159}">
  <ds:schemaRefs>
    <ds:schemaRef ds:uri="http://schemas.microsoft.com/sharepoint/v3/contenttype/forms"/>
  </ds:schemaRefs>
</ds:datastoreItem>
</file>

<file path=customXml/itemProps3.xml><?xml version="1.0" encoding="utf-8"?>
<ds:datastoreItem xmlns:ds="http://schemas.openxmlformats.org/officeDocument/2006/customXml" ds:itemID="{06F40911-460B-4D82-B9B2-E446DEF0C7D4}">
  <ds:schemaRefs>
    <ds:schemaRef ds:uri="http://schemas.microsoft.com/office/2006/metadata/properties"/>
    <ds:schemaRef ds:uri="http://schemas.microsoft.com/office/infopath/2007/PartnerControls"/>
    <ds:schemaRef ds:uri="0d5d578d-e314-4b0a-8a2d-ae33d2d2dcd6"/>
    <ds:schemaRef ds:uri="600f356d-4e6f-40fc-a81c-3ff0489e15ac"/>
  </ds:schemaRefs>
</ds:datastoreItem>
</file>

<file path=docProps/app.xml><?xml version="1.0" encoding="utf-8"?>
<Properties xmlns="http://schemas.openxmlformats.org/officeDocument/2006/extended-properties" xmlns:vt="http://schemas.openxmlformats.org/officeDocument/2006/docPropsVTypes">
  <Template>Bedord Creative Arts Letterhead </Template>
  <TotalTime>0</TotalTime>
  <Pages>4</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andco3</dc:creator>
  <cp:keywords/>
  <dc:description/>
  <cp:lastModifiedBy>Bex Foskett</cp:lastModifiedBy>
  <cp:revision>3</cp:revision>
  <cp:lastPrinted>2016-09-14T16:29:00Z</cp:lastPrinted>
  <dcterms:created xsi:type="dcterms:W3CDTF">2019-03-21T14:02:00Z</dcterms:created>
  <dcterms:modified xsi:type="dcterms:W3CDTF">2019-07-02T13:15:00Z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0x010100B66672077FC69E489D2D37EDCCD50F9D</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